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905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Geržová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905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Názory středoškolských studentů na problematiku manželství a rodičovství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905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905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9057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AF715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9057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9057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F715D" w:rsidRDefault="00AF715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AF715D" w:rsidRDefault="00AF715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aktuální a vhodně zvolené téma, </w:t>
            </w:r>
          </w:p>
          <w:p w:rsidR="00343105" w:rsidRDefault="003431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zdůvodnění volby pojetí výzkumného šetření na základě vymezeného výzkumného problému, </w:t>
            </w:r>
          </w:p>
          <w:p w:rsidR="00AF715D" w:rsidRDefault="00AF715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nastavení dotazníku – vhodně zvolené otázky, </w:t>
            </w:r>
          </w:p>
          <w:p w:rsidR="00343105" w:rsidRDefault="00343105" w:rsidP="00362AB0">
            <w:pPr>
              <w:rPr>
                <w:sz w:val="22"/>
                <w:szCs w:val="22"/>
              </w:rPr>
            </w:pPr>
          </w:p>
          <w:p w:rsidR="00AF715D" w:rsidRPr="00C50B27" w:rsidRDefault="00AF715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39057A" w:rsidRDefault="0039057A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nesprávně užívá pojem středoškolský student,  </w:t>
            </w:r>
          </w:p>
          <w:p w:rsidR="00B411DB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vymezení obecného cíle práce, </w:t>
            </w:r>
          </w:p>
          <w:p w:rsidR="00343105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kapitole Rozdíly a očekávání mužů a žen studentka zařazuje model rodiny a vývojové krize manželství – dané nekoresponduje se zaměřením kapitoly, </w:t>
            </w:r>
          </w:p>
          <w:p w:rsidR="00343105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časté používání odrážek, </w:t>
            </w:r>
          </w:p>
          <w:p w:rsidR="00343105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dílčích výzkumných cílů, </w:t>
            </w:r>
          </w:p>
          <w:p w:rsidR="00343105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příliš konkrétní stanovení výzkumných otázek, </w:t>
            </w:r>
          </w:p>
          <w:p w:rsidR="00343105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nerovnoměrné zastoupení mužů a žen – na základě daného považuji za nevhodné srovnávat názory mužů a žen. </w:t>
            </w:r>
          </w:p>
          <w:p w:rsidR="00B326FA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dat, </w:t>
            </w:r>
          </w:p>
          <w:p w:rsidR="00AF715D" w:rsidRPr="00AF715D" w:rsidRDefault="00AF715D" w:rsidP="00AF715D">
            <w:pPr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 w:rsidRPr="00AF715D">
              <w:rPr>
                <w:sz w:val="22"/>
                <w:szCs w:val="22"/>
              </w:rPr>
              <w:t>nedostatečn</w:t>
            </w:r>
            <w:r w:rsidR="00B326FA" w:rsidRPr="00AF715D">
              <w:rPr>
                <w:sz w:val="22"/>
                <w:szCs w:val="22"/>
              </w:rPr>
              <w:t>é navržení doporučení pr</w:t>
            </w:r>
            <w:r>
              <w:rPr>
                <w:sz w:val="22"/>
                <w:szCs w:val="22"/>
              </w:rPr>
              <w:t>o praktické využití.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326FA" w:rsidRDefault="00B326FA" w:rsidP="00362AB0">
            <w:pPr>
              <w:rPr>
                <w:sz w:val="22"/>
                <w:szCs w:val="22"/>
              </w:rPr>
            </w:pPr>
            <w:r w:rsidRPr="00AF715D">
              <w:rPr>
                <w:sz w:val="22"/>
                <w:szCs w:val="22"/>
              </w:rPr>
              <w:t xml:space="preserve">Jak získané informace přispěly k pozitivní změně ve vnímání a pochopení adolescentů, na kterou odkazujete v úvodu bakalářské práce? </w:t>
            </w:r>
          </w:p>
          <w:p w:rsidR="00B411DB" w:rsidRPr="00C50B27" w:rsidRDefault="00AF715D" w:rsidP="00AF71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je souvislost Vašeho tématu se sociální pedagogikou?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715D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96D0C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323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6B9" w:rsidRDefault="00E946B9">
      <w:r>
        <w:separator/>
      </w:r>
    </w:p>
  </w:endnote>
  <w:endnote w:type="continuationSeparator" w:id="0">
    <w:p w:rsidR="00E946B9" w:rsidRDefault="00E94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6B9" w:rsidRDefault="00E946B9">
      <w:r>
        <w:separator/>
      </w:r>
    </w:p>
  </w:footnote>
  <w:footnote w:type="continuationSeparator" w:id="0">
    <w:p w:rsidR="00E946B9" w:rsidRDefault="00E946B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F1D2B"/>
    <w:multiLevelType w:val="hybridMultilevel"/>
    <w:tmpl w:val="177C4110"/>
    <w:lvl w:ilvl="0" w:tplc="A426D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6FA"/>
    <w:rsid w:val="00154F27"/>
    <w:rsid w:val="00323682"/>
    <w:rsid w:val="00343105"/>
    <w:rsid w:val="00362AB0"/>
    <w:rsid w:val="0039057A"/>
    <w:rsid w:val="003F5DA2"/>
    <w:rsid w:val="00512982"/>
    <w:rsid w:val="00526D47"/>
    <w:rsid w:val="0055255D"/>
    <w:rsid w:val="005C219A"/>
    <w:rsid w:val="006847E2"/>
    <w:rsid w:val="007553A2"/>
    <w:rsid w:val="008614B3"/>
    <w:rsid w:val="00896D0C"/>
    <w:rsid w:val="008F668F"/>
    <w:rsid w:val="009A27D5"/>
    <w:rsid w:val="00AF715D"/>
    <w:rsid w:val="00B326FA"/>
    <w:rsid w:val="00B411DB"/>
    <w:rsid w:val="00BA3203"/>
    <w:rsid w:val="00C50B27"/>
    <w:rsid w:val="00CA7D64"/>
    <w:rsid w:val="00D05C79"/>
    <w:rsid w:val="00DC1BF5"/>
    <w:rsid w:val="00E709EA"/>
    <w:rsid w:val="00E946B9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34</TotalTime>
  <Pages>1</Pages>
  <Words>331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2014-05-12T09:56:00Z</cp:lastPrinted>
  <dcterms:created xsi:type="dcterms:W3CDTF">2014-05-12T09:23:00Z</dcterms:created>
  <dcterms:modified xsi:type="dcterms:W3CDTF">2014-05-12T10:56:00Z</dcterms:modified>
</cp:coreProperties>
</file>