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DE13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Renata Zapletalová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DE13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Drogová problematika u dětí v dětském domově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DE13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DE13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DE13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DE136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DE1360" w:rsidRDefault="00DE1360" w:rsidP="00362AB0">
            <w:pPr>
              <w:rPr>
                <w:b/>
                <w:sz w:val="22"/>
                <w:szCs w:val="22"/>
              </w:rPr>
            </w:pPr>
            <w:r w:rsidRPr="00DE1360">
              <w:rPr>
                <w:b/>
                <w:sz w:val="22"/>
                <w:szCs w:val="22"/>
              </w:rPr>
              <w:t xml:space="preserve">Silné stránky: </w:t>
            </w:r>
          </w:p>
          <w:p w:rsidR="00DE1360" w:rsidRDefault="00DE13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studentka zpracovala zajímavé a aktuální téma, </w:t>
            </w:r>
          </w:p>
          <w:p w:rsidR="00DE1360" w:rsidRDefault="00DE13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rozsah bakalářské práce, </w:t>
            </w:r>
          </w:p>
          <w:p w:rsidR="00DE1360" w:rsidRDefault="00DE13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použití metody statistické analýzy pro minimalizaci možnosti náhodných výpovědí respondentů. </w:t>
            </w:r>
          </w:p>
          <w:p w:rsidR="00DE1360" w:rsidRDefault="00DE1360" w:rsidP="00362AB0">
            <w:pPr>
              <w:rPr>
                <w:sz w:val="22"/>
                <w:szCs w:val="22"/>
              </w:rPr>
            </w:pPr>
          </w:p>
          <w:p w:rsidR="00DE1360" w:rsidRPr="00DE1360" w:rsidRDefault="00DE1360" w:rsidP="00362AB0">
            <w:pPr>
              <w:rPr>
                <w:b/>
                <w:sz w:val="22"/>
                <w:szCs w:val="22"/>
              </w:rPr>
            </w:pPr>
            <w:r w:rsidRPr="00DE1360">
              <w:rPr>
                <w:b/>
                <w:sz w:val="22"/>
                <w:szCs w:val="22"/>
              </w:rPr>
              <w:t xml:space="preserve">Slabé stránky: </w:t>
            </w:r>
          </w:p>
          <w:p w:rsidR="00DE1360" w:rsidRDefault="00DE1360" w:rsidP="00DE136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úvod a závěr bakalářské práce by bylo vhodné dopracovat, </w:t>
            </w:r>
          </w:p>
          <w:p w:rsidR="00DE1360" w:rsidRDefault="00DE1360" w:rsidP="00DE136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nedostatečné zpracování některých kapitol a časté používání odrážek, </w:t>
            </w:r>
          </w:p>
          <w:p w:rsidR="00DE1360" w:rsidRDefault="00DE1360" w:rsidP="00DE136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(např. kapitola 4.2 – studentka používá pouze Presla), </w:t>
            </w:r>
          </w:p>
          <w:p w:rsidR="00DE1360" w:rsidRDefault="00DE1360" w:rsidP="00DE136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vymezení výzkumného souboru, </w:t>
            </w:r>
          </w:p>
          <w:p w:rsidR="00DE1360" w:rsidRDefault="00DE1360" w:rsidP="00DE136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počet respondentů, </w:t>
            </w:r>
          </w:p>
          <w:p w:rsidR="00DE1360" w:rsidRDefault="00DE1360" w:rsidP="00DE136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plytká interpretace dat, </w:t>
            </w:r>
          </w:p>
          <w:p w:rsidR="00DE1360" w:rsidRDefault="00DE1360" w:rsidP="00DE136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absence diskuze.</w:t>
            </w:r>
          </w:p>
          <w:p w:rsidR="00DE1360" w:rsidRPr="00C50B27" w:rsidRDefault="00DE1360" w:rsidP="00DE1360">
            <w:pPr>
              <w:ind w:left="720"/>
              <w:rPr>
                <w:sz w:val="22"/>
                <w:szCs w:val="22"/>
              </w:rPr>
            </w:pPr>
          </w:p>
          <w:p w:rsidR="00B411DB" w:rsidRPr="00C50B27" w:rsidRDefault="00DE13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DE136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Zdůvodněte zařazenou kapitolu: Historie drog.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E1360">
              <w:rPr>
                <w:sz w:val="22"/>
                <w:szCs w:val="22"/>
              </w:rPr>
              <w:t xml:space="preserve"> 7. 5. 2014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BE3B9B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4636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4CB" w:rsidRDefault="001854CB">
      <w:r>
        <w:separator/>
      </w:r>
    </w:p>
  </w:endnote>
  <w:endnote w:type="continuationSeparator" w:id="0">
    <w:p w:rsidR="001854CB" w:rsidRDefault="00185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4CB" w:rsidRDefault="001854CB">
      <w:r>
        <w:separator/>
      </w:r>
    </w:p>
  </w:footnote>
  <w:footnote w:type="continuationSeparator" w:id="0">
    <w:p w:rsidR="001854CB" w:rsidRDefault="001854CB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C22BAD"/>
    <w:multiLevelType w:val="hybridMultilevel"/>
    <w:tmpl w:val="F1EECD18"/>
    <w:lvl w:ilvl="0" w:tplc="9036E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9ED"/>
    <w:rsid w:val="000E2C47"/>
    <w:rsid w:val="001854CB"/>
    <w:rsid w:val="00362AB0"/>
    <w:rsid w:val="003F5DA2"/>
    <w:rsid w:val="00463612"/>
    <w:rsid w:val="00512982"/>
    <w:rsid w:val="00514664"/>
    <w:rsid w:val="00526D47"/>
    <w:rsid w:val="0055255D"/>
    <w:rsid w:val="005C219A"/>
    <w:rsid w:val="006847E2"/>
    <w:rsid w:val="00730C1A"/>
    <w:rsid w:val="007F79ED"/>
    <w:rsid w:val="00B411DB"/>
    <w:rsid w:val="00BA3203"/>
    <w:rsid w:val="00BE3B9B"/>
    <w:rsid w:val="00C03D7D"/>
    <w:rsid w:val="00C50B27"/>
    <w:rsid w:val="00D62416"/>
    <w:rsid w:val="00DC1BF5"/>
    <w:rsid w:val="00DE1360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8</TotalTime>
  <Pages>1</Pages>
  <Words>285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2014-05-07T13:00:00Z</cp:lastPrinted>
  <dcterms:created xsi:type="dcterms:W3CDTF">2014-05-07T12:53:00Z</dcterms:created>
  <dcterms:modified xsi:type="dcterms:W3CDTF">2014-05-12T11:00:00Z</dcterms:modified>
</cp:coreProperties>
</file>