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5060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Ladislav </w:t>
            </w:r>
            <w:proofErr w:type="spellStart"/>
            <w:r>
              <w:rPr>
                <w:sz w:val="22"/>
                <w:szCs w:val="22"/>
              </w:rPr>
              <w:t>Vojtášek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060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Podpora ohrožených sociálních skupin na trhu práce ve Zlínském kraji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5060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060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5060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3705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204A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204A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90C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90C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90C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90C89" w:rsidRDefault="00190C89" w:rsidP="00362AB0">
            <w:pPr>
              <w:rPr>
                <w:sz w:val="22"/>
                <w:szCs w:val="22"/>
              </w:rPr>
            </w:pPr>
          </w:p>
          <w:p w:rsidR="002F4B45" w:rsidRDefault="00E3705F" w:rsidP="00362AB0">
            <w:pPr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Slabé</w:t>
            </w:r>
            <w:r w:rsidR="002F4B45">
              <w:rPr>
                <w:sz w:val="22"/>
                <w:szCs w:val="22"/>
              </w:rPr>
              <w:t xml:space="preserve"> stránky:</w:t>
            </w:r>
          </w:p>
          <w:p w:rsidR="002E4EDA" w:rsidRDefault="002E4EDA" w:rsidP="002E4ED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bakalářské práce se odlišuje od tématu uvedeného v „zadání BP“</w:t>
            </w:r>
          </w:p>
          <w:p w:rsidR="002E4EDA" w:rsidRPr="002E4EDA" w:rsidRDefault="002E4EDA" w:rsidP="002E4ED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E4EDA">
              <w:rPr>
                <w:sz w:val="22"/>
                <w:szCs w:val="22"/>
              </w:rPr>
              <w:t>Analyticko-syntetické nedostatky</w:t>
            </w:r>
            <w:r>
              <w:rPr>
                <w:sz w:val="22"/>
                <w:szCs w:val="22"/>
              </w:rPr>
              <w:t>. A</w:t>
            </w:r>
            <w:r w:rsidRPr="002E4EDA">
              <w:rPr>
                <w:sz w:val="22"/>
                <w:szCs w:val="22"/>
              </w:rPr>
              <w:t>utor se v teoretické části práce poměrně odchýlil od samotného tématu práce (tak je tomu i u praktické části práce</w:t>
            </w:r>
            <w:r w:rsidR="00876462">
              <w:rPr>
                <w:sz w:val="22"/>
                <w:szCs w:val="22"/>
              </w:rPr>
              <w:t>)</w:t>
            </w:r>
          </w:p>
          <w:p w:rsidR="00E3705F" w:rsidRDefault="00E3705F" w:rsidP="00E3705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postrádám autorův odborný komentář</w:t>
            </w:r>
          </w:p>
          <w:p w:rsidR="00204AB8" w:rsidRDefault="00204AB8" w:rsidP="00E3705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nejsou dostatečně citovány, popř. autor necituje dle citační normy, objevuje se citace sekundárních zdrojů</w:t>
            </w:r>
          </w:p>
          <w:p w:rsidR="00D85EEA" w:rsidRPr="00C50B27" w:rsidRDefault="00D85EEA" w:rsidP="00D85EE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Celkově praktická část práce postrádá logickou strukturu a koncepci, není jasný záměr práce</w:t>
            </w:r>
          </w:p>
          <w:p w:rsidR="0068115F" w:rsidRDefault="00DB258E" w:rsidP="0004433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F4B45">
              <w:rPr>
                <w:sz w:val="22"/>
                <w:szCs w:val="22"/>
              </w:rPr>
              <w:t>Autor neprokázal základní orientaci metodologie výzkumu.</w:t>
            </w:r>
            <w:r w:rsidR="00044337" w:rsidRPr="002F4B45">
              <w:rPr>
                <w:sz w:val="22"/>
                <w:szCs w:val="22"/>
              </w:rPr>
              <w:t xml:space="preserve"> Nevhodně zvolená výzkumná strategie, </w:t>
            </w:r>
            <w:r w:rsidR="0068115F">
              <w:rPr>
                <w:sz w:val="22"/>
                <w:szCs w:val="22"/>
              </w:rPr>
              <w:t xml:space="preserve">nejednotně a </w:t>
            </w:r>
            <w:r w:rsidR="002F4B45" w:rsidRPr="002F4B45">
              <w:rPr>
                <w:sz w:val="22"/>
                <w:szCs w:val="22"/>
              </w:rPr>
              <w:t>n</w:t>
            </w:r>
            <w:r w:rsidR="00044337" w:rsidRPr="002F4B45">
              <w:rPr>
                <w:sz w:val="22"/>
                <w:szCs w:val="22"/>
              </w:rPr>
              <w:t>eadekvátně formuluje výzkumný soubor</w:t>
            </w:r>
            <w:r w:rsidR="0068115F">
              <w:rPr>
                <w:sz w:val="22"/>
                <w:szCs w:val="22"/>
              </w:rPr>
              <w:t xml:space="preserve">, </w:t>
            </w:r>
            <w:r w:rsidR="00D85EEA">
              <w:rPr>
                <w:sz w:val="22"/>
                <w:szCs w:val="22"/>
              </w:rPr>
              <w:t>autor taktéž nejednotně prezentuje dokumenty a materiály, které budou součástí samotného výzkumu pro analýzu dat</w:t>
            </w:r>
          </w:p>
          <w:p w:rsidR="00D85EEA" w:rsidRDefault="0068115F" w:rsidP="00DB258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85EEA">
              <w:rPr>
                <w:sz w:val="22"/>
                <w:szCs w:val="22"/>
              </w:rPr>
              <w:t>N</w:t>
            </w:r>
            <w:r w:rsidR="00044337" w:rsidRPr="00D85EEA">
              <w:rPr>
                <w:sz w:val="22"/>
                <w:szCs w:val="22"/>
              </w:rPr>
              <w:t>e zcela komplementární stanovené výzkumné otázky s</w:t>
            </w:r>
            <w:r w:rsidR="00D85EEA">
              <w:rPr>
                <w:sz w:val="22"/>
                <w:szCs w:val="22"/>
              </w:rPr>
              <w:t> hlavním cílem práce</w:t>
            </w:r>
          </w:p>
          <w:p w:rsidR="0068115F" w:rsidRDefault="0068115F" w:rsidP="00DB258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85EEA">
              <w:rPr>
                <w:sz w:val="22"/>
                <w:szCs w:val="22"/>
              </w:rPr>
              <w:t>Autor ani v přílohách neprezentuje data (dílčí statistiky), která analyzoval pro vlastní výzkum</w:t>
            </w:r>
          </w:p>
          <w:p w:rsidR="00190C89" w:rsidRDefault="00190C89" w:rsidP="00DB258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Celkově výzkumné šetření nepřináší nové poznatky</w:t>
            </w:r>
          </w:p>
          <w:p w:rsidR="00B411DB" w:rsidRDefault="00E3705F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3705F">
              <w:rPr>
                <w:sz w:val="22"/>
                <w:szCs w:val="22"/>
              </w:rPr>
              <w:t>Není zřejmé, zda je návrh aktivit projektu na podporu ohrožených sociální skupin (kapitola č. 8) vlastní invencí autora, či zda se jedná již o podaný návrh konkrétního spolku</w:t>
            </w:r>
          </w:p>
          <w:p w:rsidR="00190C89" w:rsidRPr="00E3705F" w:rsidRDefault="00190C89" w:rsidP="00190C89">
            <w:pPr>
              <w:ind w:left="360"/>
              <w:rPr>
                <w:sz w:val="22"/>
                <w:szCs w:val="22"/>
              </w:rPr>
            </w:pP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E4EDA" w:rsidRDefault="002E4EDA" w:rsidP="00044337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Definujte výzkumný problém Vašeho výzkumu.</w:t>
            </w:r>
          </w:p>
          <w:p w:rsidR="002E4EDA" w:rsidRDefault="002E4EDA" w:rsidP="002E4ED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Formulujte Váš základní a výběrový soubor a uveďte, o jaký výběr výzkumného vzorku se jedná dle metodologické terminologie?</w:t>
            </w:r>
          </w:p>
          <w:p w:rsidR="00B411DB" w:rsidRDefault="00E3705F" w:rsidP="00044337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Jakou metodu analýzy </w:t>
            </w:r>
            <w:r w:rsidR="002E4EDA">
              <w:rPr>
                <w:sz w:val="22"/>
                <w:szCs w:val="22"/>
              </w:rPr>
              <w:t>dokumentů jste po</w:t>
            </w:r>
            <w:r>
              <w:rPr>
                <w:sz w:val="22"/>
                <w:szCs w:val="22"/>
              </w:rPr>
              <w:t>užil?</w:t>
            </w:r>
          </w:p>
          <w:p w:rsidR="00B411DB" w:rsidRDefault="00876462" w:rsidP="002E4ED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existují nástroje pro podporu ohrožených sociálních skupin na trhu práce dle platné právní úpravy?</w:t>
            </w:r>
          </w:p>
          <w:p w:rsidR="00204AB8" w:rsidRDefault="00190C89" w:rsidP="002E4ED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Do jaké míry </w:t>
            </w:r>
            <w:proofErr w:type="spellStart"/>
            <w:r>
              <w:rPr>
                <w:sz w:val="22"/>
                <w:szCs w:val="22"/>
              </w:rPr>
              <w:t>flexibilizace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204AB8">
              <w:rPr>
                <w:sz w:val="22"/>
                <w:szCs w:val="22"/>
              </w:rPr>
              <w:t>jedince</w:t>
            </w:r>
            <w:r>
              <w:rPr>
                <w:sz w:val="22"/>
                <w:szCs w:val="22"/>
              </w:rPr>
              <w:t xml:space="preserve"> na trhu práce </w:t>
            </w:r>
            <w:r w:rsidR="00204AB8">
              <w:rPr>
                <w:sz w:val="22"/>
                <w:szCs w:val="22"/>
              </w:rPr>
              <w:t xml:space="preserve">a aktivní nástroje politiky zaměstnanosti mohou ovlivnit </w:t>
            </w:r>
            <w:r>
              <w:rPr>
                <w:sz w:val="22"/>
                <w:szCs w:val="22"/>
              </w:rPr>
              <w:t>výši nabídky a poptávky?</w:t>
            </w:r>
          </w:p>
          <w:p w:rsidR="002E4EDA" w:rsidRPr="00C50B27" w:rsidRDefault="002E4EDA" w:rsidP="002E4EDA">
            <w:pPr>
              <w:ind w:left="720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85EEA">
              <w:rPr>
                <w:sz w:val="22"/>
                <w:szCs w:val="22"/>
              </w:rPr>
              <w:t xml:space="preserve"> </w:t>
            </w:r>
            <w:proofErr w:type="gramStart"/>
            <w:r w:rsidR="00D85EEA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F10" w:rsidRDefault="00D24F10">
      <w:r>
        <w:separator/>
      </w:r>
    </w:p>
  </w:endnote>
  <w:endnote w:type="continuationSeparator" w:id="0">
    <w:p w:rsidR="00D24F10" w:rsidRDefault="00D2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F10" w:rsidRDefault="00D24F10">
      <w:r>
        <w:separator/>
      </w:r>
    </w:p>
  </w:footnote>
  <w:footnote w:type="continuationSeparator" w:id="0">
    <w:p w:rsidR="00D24F10" w:rsidRDefault="00D24F1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F7408"/>
    <w:multiLevelType w:val="hybridMultilevel"/>
    <w:tmpl w:val="05A04122"/>
    <w:lvl w:ilvl="0" w:tplc="E14E2E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EE0766"/>
    <w:multiLevelType w:val="hybridMultilevel"/>
    <w:tmpl w:val="AB80F738"/>
    <w:lvl w:ilvl="0" w:tplc="34F628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064AFF"/>
    <w:multiLevelType w:val="hybridMultilevel"/>
    <w:tmpl w:val="C09245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000"/>
    <w:rsid w:val="00044337"/>
    <w:rsid w:val="00154F27"/>
    <w:rsid w:val="00190C89"/>
    <w:rsid w:val="00204AB8"/>
    <w:rsid w:val="002B3DDA"/>
    <w:rsid w:val="002E4EDA"/>
    <w:rsid w:val="002F4B45"/>
    <w:rsid w:val="00362AB0"/>
    <w:rsid w:val="003F5DA2"/>
    <w:rsid w:val="00506000"/>
    <w:rsid w:val="00512982"/>
    <w:rsid w:val="00526D47"/>
    <w:rsid w:val="0055255D"/>
    <w:rsid w:val="005C219A"/>
    <w:rsid w:val="0068115F"/>
    <w:rsid w:val="006847E2"/>
    <w:rsid w:val="007553A2"/>
    <w:rsid w:val="008614B3"/>
    <w:rsid w:val="00876462"/>
    <w:rsid w:val="009A27D5"/>
    <w:rsid w:val="00B411DB"/>
    <w:rsid w:val="00BA3203"/>
    <w:rsid w:val="00C50B27"/>
    <w:rsid w:val="00CA7D64"/>
    <w:rsid w:val="00D05C79"/>
    <w:rsid w:val="00D24F10"/>
    <w:rsid w:val="00D85EEA"/>
    <w:rsid w:val="00DB258E"/>
    <w:rsid w:val="00DC1BF5"/>
    <w:rsid w:val="00E3705F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122</TotalTime>
  <Pages>2</Pages>
  <Words>407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3</cp:revision>
  <cp:lastPrinted>2012-04-25T08:21:00Z</cp:lastPrinted>
  <dcterms:created xsi:type="dcterms:W3CDTF">2014-05-13T07:42:00Z</dcterms:created>
  <dcterms:modified xsi:type="dcterms:W3CDTF">2014-05-15T09:35:00Z</dcterms:modified>
</cp:coreProperties>
</file>