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10094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 Vlková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10094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Úroveň zdravé komunikace mezi jednotlivými členy současné rodiny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10094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Jana Jurčíková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10094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10094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2401A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2401A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</w:p>
          <w:p w:rsidR="002401AD" w:rsidRDefault="002401A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aktuální téma vzhledem k proměnnám současné rodiny, </w:t>
            </w:r>
          </w:p>
          <w:p w:rsidR="002401AD" w:rsidRDefault="002401A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jasně vymezený obecný cíl práce, </w:t>
            </w:r>
          </w:p>
          <w:p w:rsidR="002401AD" w:rsidRDefault="002401A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realizace </w:t>
            </w:r>
            <w:proofErr w:type="spellStart"/>
            <w:r>
              <w:rPr>
                <w:sz w:val="22"/>
                <w:szCs w:val="22"/>
              </w:rPr>
              <w:t>předvýzkumu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:rsidR="002401AD" w:rsidRDefault="002401A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komparace výstupů výzkumného šetření s dosavadním odborným poznáním – uvítala bych však větší propracovanost, </w:t>
            </w:r>
          </w:p>
          <w:p w:rsidR="002401AD" w:rsidRDefault="002401AD" w:rsidP="00362AB0">
            <w:pPr>
              <w:rPr>
                <w:sz w:val="22"/>
                <w:szCs w:val="22"/>
              </w:rPr>
            </w:pPr>
          </w:p>
          <w:p w:rsidR="002401AD" w:rsidRDefault="002401A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2401AD" w:rsidRDefault="00100943" w:rsidP="002401AD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některé výzkumné otázky nesplňují metodologické požadavky formulace, </w:t>
            </w:r>
          </w:p>
          <w:p w:rsidR="002401AD" w:rsidRDefault="00100943" w:rsidP="002401AD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výzkumné cíle inklinují k výzkumným otázkám, </w:t>
            </w:r>
          </w:p>
          <w:p w:rsidR="002401AD" w:rsidRDefault="00100943" w:rsidP="002401AD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není zřejmý způsob výběru výzkumného souboru, </w:t>
            </w:r>
          </w:p>
          <w:p w:rsidR="002401AD" w:rsidRDefault="00100943" w:rsidP="002401AD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formální úprava, </w:t>
            </w:r>
          </w:p>
          <w:p w:rsidR="002401AD" w:rsidRDefault="00100943" w:rsidP="002401AD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metod statistické analýzy, </w:t>
            </w:r>
          </w:p>
          <w:p w:rsidR="002401AD" w:rsidRDefault="00100943" w:rsidP="002401AD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studentka v úvodu dotazníkového šetření zjišťuje pohlaví, věk, typ rodiny atd. respondentů – s těmito údaji však dále nepracuje, </w:t>
            </w:r>
          </w:p>
          <w:p w:rsidR="00B411DB" w:rsidRPr="002401AD" w:rsidRDefault="00100943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zpracovávání doporučení </w:t>
            </w:r>
            <w:r w:rsidR="002401AD">
              <w:rPr>
                <w:sz w:val="22"/>
                <w:szCs w:val="22"/>
              </w:rPr>
              <w:t xml:space="preserve">pro praktické využití – to by mělo být konkrétnější s uvedením přesného návrhu,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2401A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Vaše téma souvisí se sociální pedagogikou? Navrhněte konkrétní doporučení pro praktické využití.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401AD">
              <w:rPr>
                <w:sz w:val="22"/>
                <w:szCs w:val="22"/>
              </w:rPr>
              <w:t xml:space="preserve"> 9. 5. 2014</w:t>
            </w:r>
          </w:p>
        </w:tc>
        <w:tc>
          <w:tcPr>
            <w:tcW w:w="5760" w:type="dxa"/>
            <w:gridSpan w:val="7"/>
            <w:vAlign w:val="center"/>
          </w:tcPr>
          <w:p w:rsidR="00626EC3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626EC3">
              <w:rPr>
                <w:sz w:val="22"/>
                <w:szCs w:val="22"/>
              </w:rPr>
              <w:t xml:space="preserve"> Jurčíková v. r.</w:t>
            </w:r>
          </w:p>
        </w:tc>
      </w:tr>
    </w:tbl>
    <w:p w:rsidR="006847E2" w:rsidRDefault="006847E2"/>
    <w:sectPr w:rsidR="006847E2" w:rsidSect="00411E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EA8" w:rsidRDefault="00F12EA8">
      <w:r>
        <w:separator/>
      </w:r>
    </w:p>
  </w:endnote>
  <w:endnote w:type="continuationSeparator" w:id="0">
    <w:p w:rsidR="00F12EA8" w:rsidRDefault="00F12E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EA8" w:rsidRDefault="00F12EA8">
      <w:r>
        <w:separator/>
      </w:r>
    </w:p>
  </w:footnote>
  <w:footnote w:type="continuationSeparator" w:id="0">
    <w:p w:rsidR="00F12EA8" w:rsidRDefault="00F12EA8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6FA5"/>
    <w:multiLevelType w:val="hybridMultilevel"/>
    <w:tmpl w:val="2C646496"/>
    <w:lvl w:ilvl="0" w:tplc="9D16E2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0943"/>
    <w:rsid w:val="000E2C47"/>
    <w:rsid w:val="00100943"/>
    <w:rsid w:val="002401AD"/>
    <w:rsid w:val="00362AB0"/>
    <w:rsid w:val="003F5DA2"/>
    <w:rsid w:val="00411E72"/>
    <w:rsid w:val="00512982"/>
    <w:rsid w:val="00514664"/>
    <w:rsid w:val="00526D47"/>
    <w:rsid w:val="0055255D"/>
    <w:rsid w:val="005C219A"/>
    <w:rsid w:val="00626EC3"/>
    <w:rsid w:val="006847E2"/>
    <w:rsid w:val="00730C1A"/>
    <w:rsid w:val="00B411DB"/>
    <w:rsid w:val="00BA3203"/>
    <w:rsid w:val="00BF1C7B"/>
    <w:rsid w:val="00C03D7D"/>
    <w:rsid w:val="00C50B27"/>
    <w:rsid w:val="00D62416"/>
    <w:rsid w:val="00DC1BF5"/>
    <w:rsid w:val="00E709EA"/>
    <w:rsid w:val="00F1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VEDOUC&#205;HO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BED118-C7DB-4573-AAC3-422D0B453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PRÁCE_2012(1)</Template>
  <TotalTime>12</TotalTime>
  <Pages>1</Pages>
  <Words>316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2014-05-09T11:16:00Z</cp:lastPrinted>
  <dcterms:created xsi:type="dcterms:W3CDTF">2014-05-09T11:04:00Z</dcterms:created>
  <dcterms:modified xsi:type="dcterms:W3CDTF">2014-05-12T11:00:00Z</dcterms:modified>
</cp:coreProperties>
</file>