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9288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Žaneta Šrámková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9288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Využívání příspěvků na zvláštní pomůcky pro osoby se zdravotním postižením na Vsetínsku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79288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9288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9288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79288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79288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B569C6" w:rsidP="00B569C6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zajímavého, neotřelého a aktuálního tématu bakalářské práce</w:t>
            </w:r>
          </w:p>
          <w:p w:rsidR="00B569C6" w:rsidRDefault="00B569C6" w:rsidP="00B569C6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prokázala znalost studované problematiky i metodologie</w:t>
            </w:r>
          </w:p>
          <w:p w:rsidR="00B569C6" w:rsidRPr="00C50B27" w:rsidRDefault="00B569C6" w:rsidP="00B569C6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79288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792883" w:rsidRDefault="00792883" w:rsidP="0079288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postrádám autorčin odborný komentář</w:t>
            </w:r>
          </w:p>
          <w:p w:rsidR="00792883" w:rsidRDefault="00792883" w:rsidP="0079288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pasáže práce nejsou dostatečně citovány, popř. jsou citovány pouze jedním zdrojem</w:t>
            </w:r>
          </w:p>
          <w:p w:rsidR="00B411DB" w:rsidRPr="007F6103" w:rsidRDefault="007F6103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7F6103">
              <w:rPr>
                <w:sz w:val="22"/>
                <w:szCs w:val="22"/>
              </w:rPr>
              <w:t xml:space="preserve">Doporučení pro praxi je poměrně obecné, autorka mohla být konkrétnější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7F610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7F6103" w:rsidP="00362AB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V</w:t>
            </w:r>
            <w:r w:rsidRPr="007F6103">
              <w:rPr>
                <w:sz w:val="22"/>
                <w:szCs w:val="22"/>
              </w:rPr>
              <w:t>ašeho výzkumu?</w:t>
            </w:r>
          </w:p>
          <w:p w:rsidR="007F6103" w:rsidRPr="007F6103" w:rsidRDefault="007F6103" w:rsidP="00362AB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Můžete doporučit výzkumný problém pro další výzkumné zkoumání dané problematiky?</w:t>
            </w:r>
            <w:bookmarkStart w:id="0" w:name="_GoBack"/>
            <w:bookmarkEnd w:id="0"/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7F6103">
              <w:rPr>
                <w:sz w:val="22"/>
                <w:szCs w:val="22"/>
              </w:rPr>
              <w:t>13.5.2014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297" w:rsidRDefault="00842297">
      <w:r>
        <w:separator/>
      </w:r>
    </w:p>
  </w:endnote>
  <w:endnote w:type="continuationSeparator" w:id="0">
    <w:p w:rsidR="00842297" w:rsidRDefault="00842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297" w:rsidRDefault="00842297">
      <w:r>
        <w:separator/>
      </w:r>
    </w:p>
  </w:footnote>
  <w:footnote w:type="continuationSeparator" w:id="0">
    <w:p w:rsidR="00842297" w:rsidRDefault="0084229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C0B52"/>
    <w:multiLevelType w:val="hybridMultilevel"/>
    <w:tmpl w:val="28268DA8"/>
    <w:lvl w:ilvl="0" w:tplc="298C28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BF3933"/>
    <w:multiLevelType w:val="hybridMultilevel"/>
    <w:tmpl w:val="1C66D998"/>
    <w:lvl w:ilvl="0" w:tplc="6A00E9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BA3B43"/>
    <w:multiLevelType w:val="hybridMultilevel"/>
    <w:tmpl w:val="B6020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883"/>
    <w:rsid w:val="000E2C47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792883"/>
    <w:rsid w:val="007F6103"/>
    <w:rsid w:val="00842297"/>
    <w:rsid w:val="00B411DB"/>
    <w:rsid w:val="00B569C6"/>
    <w:rsid w:val="00BA3203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34</TotalTime>
  <Pages>1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1</cp:revision>
  <cp:lastPrinted>2012-04-25T08:21:00Z</cp:lastPrinted>
  <dcterms:created xsi:type="dcterms:W3CDTF">2014-05-13T09:45:00Z</dcterms:created>
  <dcterms:modified xsi:type="dcterms:W3CDTF">2014-05-13T10:19:00Z</dcterms:modified>
</cp:coreProperties>
</file>