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Marcela </w:t>
            </w:r>
            <w:proofErr w:type="spellStart"/>
            <w:r>
              <w:rPr>
                <w:sz w:val="22"/>
                <w:szCs w:val="22"/>
              </w:rPr>
              <w:t>Šmotková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Možnosti a přínos dalšího vzdělávání pracovníka v službách sociální péče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83C08" w:rsidRDefault="00B83C08" w:rsidP="00C50B27">
            <w:pPr>
              <w:jc w:val="center"/>
              <w:rPr>
                <w:sz w:val="22"/>
                <w:szCs w:val="22"/>
              </w:rPr>
            </w:pPr>
            <w:r w:rsidRPr="00B83C0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 teoretické části bakalářské práce,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 úvodu práce je zřejmý obecný cíl práce,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 relevantními zdroji,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provedení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interpretace dat, ve které studentka komparuje výstupy výzkumu s dosavadním odborným poznáním,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B83C08" w:rsidRDefault="00B83C08" w:rsidP="00362AB0">
            <w:pPr>
              <w:rPr>
                <w:sz w:val="22"/>
                <w:szCs w:val="22"/>
              </w:rPr>
            </w:pPr>
          </w:p>
          <w:p w:rsidR="00B83C08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B83C08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odborného komentáře, </w:t>
            </w:r>
          </w:p>
          <w:p w:rsidR="00B83C08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zdůvodnění volby pojetí výzkumného šetření na základě výzkumného souboru, </w:t>
            </w:r>
          </w:p>
          <w:p w:rsidR="00B83C08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B83C08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výzkumných otázek (např. výzkumná otázka č. 2),</w:t>
            </w:r>
          </w:p>
          <w:p w:rsidR="00B83C08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metodologie výběru výzkumného souboru, </w:t>
            </w:r>
          </w:p>
          <w:p w:rsidR="00B83C08" w:rsidRPr="00C50B27" w:rsidRDefault="00B83C08" w:rsidP="00B83C0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 statistické analýzy dat.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83C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 si volíme pojetí výzkumného šetření?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83C08">
              <w:rPr>
                <w:sz w:val="22"/>
                <w:szCs w:val="22"/>
              </w:rPr>
              <w:t>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83C08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707" w:rsidRDefault="00556707">
      <w:r>
        <w:separator/>
      </w:r>
    </w:p>
  </w:endnote>
  <w:endnote w:type="continuationSeparator" w:id="0">
    <w:p w:rsidR="00556707" w:rsidRDefault="00556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707" w:rsidRDefault="00556707">
      <w:r>
        <w:separator/>
      </w:r>
    </w:p>
  </w:footnote>
  <w:footnote w:type="continuationSeparator" w:id="0">
    <w:p w:rsidR="00556707" w:rsidRDefault="0055670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120C4"/>
    <w:multiLevelType w:val="hybridMultilevel"/>
    <w:tmpl w:val="97F4D986"/>
    <w:lvl w:ilvl="0" w:tplc="58A8C2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707"/>
    <w:rsid w:val="000E2C47"/>
    <w:rsid w:val="00362AB0"/>
    <w:rsid w:val="003F5DA2"/>
    <w:rsid w:val="00512982"/>
    <w:rsid w:val="00514664"/>
    <w:rsid w:val="00526D47"/>
    <w:rsid w:val="0055255D"/>
    <w:rsid w:val="00556707"/>
    <w:rsid w:val="005C219A"/>
    <w:rsid w:val="006847E2"/>
    <w:rsid w:val="00730C1A"/>
    <w:rsid w:val="00B411DB"/>
    <w:rsid w:val="00B83C08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8</TotalTime>
  <Pages>1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2014-05-09T06:50:00Z</cp:lastPrinted>
  <dcterms:created xsi:type="dcterms:W3CDTF">2014-05-09T06:44:00Z</dcterms:created>
  <dcterms:modified xsi:type="dcterms:W3CDTF">2014-05-09T06:52:00Z</dcterms:modified>
</cp:coreProperties>
</file>