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B4A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Marcela </w:t>
            </w:r>
            <w:proofErr w:type="spellStart"/>
            <w:r>
              <w:rPr>
                <w:sz w:val="22"/>
                <w:szCs w:val="22"/>
              </w:rPr>
              <w:t>Šmotková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B4A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Možnosti a přínos dalšího vzdělávání pracovníka ve službách sociální péče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4B4A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B4A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B4A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A35EA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C43EA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4B4A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 práce:</w:t>
            </w:r>
          </w:p>
          <w:p w:rsidR="00EB11E3" w:rsidRDefault="00545322" w:rsidP="00EB11E3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545322" w:rsidRDefault="00545322" w:rsidP="00EB11E3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aktuálního tématu</w:t>
            </w:r>
          </w:p>
          <w:p w:rsidR="004B4AB8" w:rsidRDefault="004B4AB8" w:rsidP="00362AB0">
            <w:pPr>
              <w:rPr>
                <w:sz w:val="22"/>
                <w:szCs w:val="22"/>
              </w:rPr>
            </w:pPr>
          </w:p>
          <w:p w:rsidR="004B4AB8" w:rsidRDefault="004B4AB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 práce:</w:t>
            </w:r>
          </w:p>
          <w:p w:rsidR="004B4AB8" w:rsidRDefault="004B4AB8" w:rsidP="004B4AB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Citace sekundárních zdrojů</w:t>
            </w:r>
          </w:p>
          <w:p w:rsidR="004B4AB8" w:rsidRDefault="004B4AB8" w:rsidP="004B4AB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Odborné způsobilosti sociálních pracovníků a pracovníků v sociálních službách není definována dle Zákona č. 108/2006 Sb., o sociálních službách</w:t>
            </w:r>
          </w:p>
          <w:p w:rsidR="00EB11E3" w:rsidRDefault="00EB11E3" w:rsidP="004B4AB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Výzkumný soubor není vhodně formulován dle metodologické terminologie </w:t>
            </w:r>
          </w:p>
          <w:p w:rsidR="00545322" w:rsidRDefault="00545322" w:rsidP="004B4AB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sice slučuje sociální pracovníky a pracovníky v sociálních službách do jednoho souboru, s tím, že je jejich společným rysem zaměstnání ve službách sociální péče, nicméně analýza získaných dat by mohla odkrýt zajímavé výsledky, kdyby sledovala tyto dva soubory zvlášť (např. za využití sloupcových grafů)</w:t>
            </w:r>
          </w:p>
          <w:p w:rsidR="00EB11E3" w:rsidRPr="00C50B27" w:rsidRDefault="00EB11E3" w:rsidP="004B4AB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doporučení pro praxi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C43EAD" w:rsidP="00A35EAA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limity Vašeho výzkumného šetření.</w:t>
            </w:r>
          </w:p>
          <w:p w:rsidR="00B411DB" w:rsidRDefault="00C43EAD" w:rsidP="00C43EAD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mohou být Vaše výsledky uplatnitelné v praxi?</w:t>
            </w:r>
          </w:p>
          <w:p w:rsidR="00B411DB" w:rsidRPr="00C43EAD" w:rsidRDefault="00C43EAD" w:rsidP="00362AB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C43EAD">
              <w:rPr>
                <w:sz w:val="22"/>
                <w:szCs w:val="22"/>
              </w:rPr>
              <w:t>Jaká je souvislost Vašeho tématu s oborem sociální pedagogika?</w:t>
            </w:r>
            <w:bookmarkStart w:id="0" w:name="_GoBack"/>
            <w:bookmarkEnd w:id="0"/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A35EAA">
              <w:rPr>
                <w:sz w:val="22"/>
                <w:szCs w:val="22"/>
              </w:rPr>
              <w:t>6.5.2014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71E" w:rsidRDefault="0021671E">
      <w:r>
        <w:separator/>
      </w:r>
    </w:p>
  </w:endnote>
  <w:endnote w:type="continuationSeparator" w:id="0">
    <w:p w:rsidR="0021671E" w:rsidRDefault="00216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71E" w:rsidRDefault="0021671E">
      <w:r>
        <w:separator/>
      </w:r>
    </w:p>
  </w:footnote>
  <w:footnote w:type="continuationSeparator" w:id="0">
    <w:p w:rsidR="0021671E" w:rsidRDefault="0021671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56023"/>
    <w:multiLevelType w:val="hybridMultilevel"/>
    <w:tmpl w:val="0D68BAC6"/>
    <w:lvl w:ilvl="0" w:tplc="B0B22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3630F4"/>
    <w:multiLevelType w:val="hybridMultilevel"/>
    <w:tmpl w:val="661815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1183D"/>
    <w:multiLevelType w:val="hybridMultilevel"/>
    <w:tmpl w:val="2FDC99AA"/>
    <w:lvl w:ilvl="0" w:tplc="581C7C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AB8"/>
    <w:rsid w:val="00154F27"/>
    <w:rsid w:val="0021671E"/>
    <w:rsid w:val="00362AB0"/>
    <w:rsid w:val="003F5DA2"/>
    <w:rsid w:val="004B4AB8"/>
    <w:rsid w:val="00512982"/>
    <w:rsid w:val="00526D47"/>
    <w:rsid w:val="00545322"/>
    <w:rsid w:val="0055255D"/>
    <w:rsid w:val="005C219A"/>
    <w:rsid w:val="006847E2"/>
    <w:rsid w:val="007553A2"/>
    <w:rsid w:val="008614B3"/>
    <w:rsid w:val="009A27D5"/>
    <w:rsid w:val="00A35EAA"/>
    <w:rsid w:val="00B411DB"/>
    <w:rsid w:val="00BA3203"/>
    <w:rsid w:val="00C43EAD"/>
    <w:rsid w:val="00C50B27"/>
    <w:rsid w:val="00CA7D64"/>
    <w:rsid w:val="00D05C79"/>
    <w:rsid w:val="00DC1BF5"/>
    <w:rsid w:val="00E709EA"/>
    <w:rsid w:val="00EB11E3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50</TotalTime>
  <Pages>1</Pages>
  <Words>320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1</cp:revision>
  <cp:lastPrinted>2012-04-25T08:21:00Z</cp:lastPrinted>
  <dcterms:created xsi:type="dcterms:W3CDTF">2014-05-06T10:55:00Z</dcterms:created>
  <dcterms:modified xsi:type="dcterms:W3CDTF">2014-05-06T11:45:00Z</dcterms:modified>
</cp:coreProperties>
</file>