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Alena </w:t>
            </w:r>
            <w:proofErr w:type="spellStart"/>
            <w:r>
              <w:rPr>
                <w:sz w:val="22"/>
                <w:szCs w:val="22"/>
              </w:rPr>
              <w:t>Matesková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Canisterapie a její uplatnění v České republice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387A9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1C1095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046E6" w:rsidRDefault="00B37076" w:rsidP="00B37076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 tématu práce</w:t>
            </w:r>
          </w:p>
          <w:p w:rsidR="00B37076" w:rsidRPr="00B37076" w:rsidRDefault="00B37076" w:rsidP="00B37076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zainteresovanost v dané problematice</w:t>
            </w:r>
          </w:p>
          <w:p w:rsidR="00B046E6" w:rsidRDefault="00B046E6" w:rsidP="00362AB0">
            <w:pPr>
              <w:rPr>
                <w:sz w:val="22"/>
                <w:szCs w:val="22"/>
              </w:rPr>
            </w:pPr>
          </w:p>
          <w:p w:rsidR="00B046E6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Pr="001C1095" w:rsidRDefault="00B046E6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C1095">
              <w:rPr>
                <w:sz w:val="22"/>
                <w:szCs w:val="22"/>
              </w:rPr>
              <w:t>Nedostatečná práce s odbornými zdroji (autorka v seznamu použité literatury uvádí sedm odborných zdrojů, ostatní jsou internetové stránky, které nejsou v </w:t>
            </w:r>
            <w:r w:rsidR="001C1095" w:rsidRPr="001C1095">
              <w:rPr>
                <w:sz w:val="22"/>
                <w:szCs w:val="22"/>
              </w:rPr>
              <w:t>teoretické části práce citovány, ani nejsou citovány dle citační normy. Některé kapitoly jsou citovány pouze z jednoho zdroje</w:t>
            </w:r>
            <w:r w:rsidR="001C1095">
              <w:rPr>
                <w:sz w:val="22"/>
                <w:szCs w:val="22"/>
              </w:rPr>
              <w:t>.</w:t>
            </w:r>
          </w:p>
          <w:p w:rsidR="00387A9E" w:rsidRDefault="00387A9E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nedostatky formálního i gramatického charakteru</w:t>
            </w:r>
          </w:p>
          <w:p w:rsidR="00387A9E" w:rsidRDefault="00387A9E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autorčin odborný komentář</w:t>
            </w:r>
          </w:p>
          <w:p w:rsidR="00B046E6" w:rsidRDefault="000633A0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</w:t>
            </w:r>
          </w:p>
          <w:p w:rsidR="000633A0" w:rsidRDefault="000633A0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Nekvalitní konstrukce dotazníku</w:t>
            </w:r>
            <w:r w:rsidR="001C1095">
              <w:rPr>
                <w:sz w:val="22"/>
                <w:szCs w:val="22"/>
              </w:rPr>
              <w:t xml:space="preserve"> </w:t>
            </w:r>
          </w:p>
          <w:p w:rsidR="00B37076" w:rsidRDefault="00B37076" w:rsidP="00B046E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 </w:t>
            </w:r>
            <w:r w:rsidR="00387A9E">
              <w:rPr>
                <w:sz w:val="22"/>
                <w:szCs w:val="22"/>
              </w:rPr>
              <w:t xml:space="preserve">analýzy </w:t>
            </w:r>
            <w:r>
              <w:rPr>
                <w:sz w:val="22"/>
                <w:szCs w:val="22"/>
              </w:rPr>
              <w:t xml:space="preserve">některých položek dotazníku (např. </w:t>
            </w:r>
            <w:proofErr w:type="spellStart"/>
            <w:r>
              <w:rPr>
                <w:sz w:val="22"/>
                <w:szCs w:val="22"/>
              </w:rPr>
              <w:t>ot</w:t>
            </w:r>
            <w:proofErr w:type="spellEnd"/>
            <w:r>
              <w:rPr>
                <w:sz w:val="22"/>
                <w:szCs w:val="22"/>
              </w:rPr>
              <w:t>. 8 a 10) je prezentace relevantních četností zavádějící</w:t>
            </w:r>
            <w:r w:rsidR="001C1095">
              <w:rPr>
                <w:sz w:val="22"/>
                <w:szCs w:val="22"/>
              </w:rPr>
              <w:t>. Taktéž položku dotazníku č. 7 autorka vyhodnocuje subjektivně, prezentuje jen ty odpovědi, které se jí jeví jako zajímavé.</w:t>
            </w:r>
          </w:p>
          <w:p w:rsidR="00B411DB" w:rsidRPr="00387A9E" w:rsidRDefault="00387A9E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87A9E">
              <w:rPr>
                <w:sz w:val="22"/>
                <w:szCs w:val="22"/>
              </w:rPr>
              <w:t>Absentuje odborná diskuse</w:t>
            </w:r>
            <w:r w:rsidR="001C1095">
              <w:rPr>
                <w:sz w:val="22"/>
                <w:szCs w:val="22"/>
              </w:rPr>
              <w:t xml:space="preserve"> nad výsledky výzkumu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A0D8C" w:rsidRPr="00C50B27" w:rsidRDefault="009A0D8C" w:rsidP="00362AB0">
            <w:pPr>
              <w:rPr>
                <w:b/>
                <w:sz w:val="22"/>
                <w:szCs w:val="22"/>
              </w:rPr>
            </w:pPr>
          </w:p>
          <w:p w:rsidR="00B411DB" w:rsidRDefault="000633A0" w:rsidP="000633A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souvislost má Vaše téma s oborem sociální pedagogika?</w:t>
            </w:r>
          </w:p>
          <w:p w:rsidR="001C1095" w:rsidRDefault="001C1095" w:rsidP="000633A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dotazníku uvádíte jako možnost </w:t>
            </w:r>
            <w:proofErr w:type="spellStart"/>
            <w:r>
              <w:rPr>
                <w:sz w:val="22"/>
                <w:szCs w:val="22"/>
              </w:rPr>
              <w:t>canisterapeutického</w:t>
            </w:r>
            <w:proofErr w:type="spellEnd"/>
            <w:r>
              <w:rPr>
                <w:sz w:val="22"/>
                <w:szCs w:val="22"/>
              </w:rPr>
              <w:t xml:space="preserve"> působení „dospělý či senior v nápravném zařízení“, jaké zařízení máte na mysli?</w:t>
            </w:r>
          </w:p>
          <w:p w:rsidR="00B411DB" w:rsidRDefault="00B37076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Vzhledem k velikosti výzkumného vzorku, můžete opravdu říci, že výsledky výzkumu je možné zobecňovat na celou Českou </w:t>
            </w:r>
            <w:r w:rsidR="00387A9E">
              <w:rPr>
                <w:sz w:val="22"/>
                <w:szCs w:val="22"/>
              </w:rPr>
              <w:t xml:space="preserve">republiku? Co znamená </w:t>
            </w:r>
            <w:proofErr w:type="spellStart"/>
            <w:r w:rsidR="00387A9E">
              <w:rPr>
                <w:sz w:val="22"/>
                <w:szCs w:val="22"/>
              </w:rPr>
              <w:t>reprezentativita</w:t>
            </w:r>
            <w:proofErr w:type="spellEnd"/>
            <w:r w:rsidR="00387A9E">
              <w:rPr>
                <w:sz w:val="22"/>
                <w:szCs w:val="22"/>
              </w:rPr>
              <w:t xml:space="preserve"> výzkumného vzorku?</w:t>
            </w:r>
          </w:p>
          <w:p w:rsidR="009A0D8C" w:rsidRPr="00C50B27" w:rsidRDefault="009A0D8C" w:rsidP="009A0D8C">
            <w:pPr>
              <w:pStyle w:val="Odstavecseseznamem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1C10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101" w:rsidRDefault="00EE1101">
      <w:r>
        <w:separator/>
      </w:r>
    </w:p>
  </w:endnote>
  <w:endnote w:type="continuationSeparator" w:id="0">
    <w:p w:rsidR="00EE1101" w:rsidRDefault="00EE1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101" w:rsidRDefault="00EE1101">
      <w:r>
        <w:separator/>
      </w:r>
    </w:p>
  </w:footnote>
  <w:footnote w:type="continuationSeparator" w:id="0">
    <w:p w:rsidR="00EE1101" w:rsidRDefault="00EE110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1101"/>
    <w:rsid w:val="000633A0"/>
    <w:rsid w:val="000E2C47"/>
    <w:rsid w:val="001C1095"/>
    <w:rsid w:val="00362AB0"/>
    <w:rsid w:val="00387A9E"/>
    <w:rsid w:val="003F5DA2"/>
    <w:rsid w:val="00512982"/>
    <w:rsid w:val="00514664"/>
    <w:rsid w:val="00526D47"/>
    <w:rsid w:val="0055255D"/>
    <w:rsid w:val="005C219A"/>
    <w:rsid w:val="006847E2"/>
    <w:rsid w:val="00730C1A"/>
    <w:rsid w:val="009A0D8C"/>
    <w:rsid w:val="00B046E6"/>
    <w:rsid w:val="00B37076"/>
    <w:rsid w:val="00B411DB"/>
    <w:rsid w:val="00BA3203"/>
    <w:rsid w:val="00C03D7D"/>
    <w:rsid w:val="00C50B27"/>
    <w:rsid w:val="00D62416"/>
    <w:rsid w:val="00DC1BF5"/>
    <w:rsid w:val="00E35D2B"/>
    <w:rsid w:val="00E709EA"/>
    <w:rsid w:val="00EE1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11</TotalTime>
  <Pages>2</Pages>
  <Words>350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3</cp:revision>
  <cp:lastPrinted>2012-04-25T08:21:00Z</cp:lastPrinted>
  <dcterms:created xsi:type="dcterms:W3CDTF">2014-05-09T06:57:00Z</dcterms:created>
  <dcterms:modified xsi:type="dcterms:W3CDTF">2014-05-13T10:31:00Z</dcterms:modified>
</cp:coreProperties>
</file>