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Kučerová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Soužití </w:t>
            </w:r>
            <w:proofErr w:type="spellStart"/>
            <w:r>
              <w:rPr>
                <w:sz w:val="22"/>
                <w:szCs w:val="22"/>
              </w:rPr>
              <w:t>vícegeneračních</w:t>
            </w:r>
            <w:proofErr w:type="spellEnd"/>
            <w:r>
              <w:rPr>
                <w:sz w:val="22"/>
                <w:szCs w:val="22"/>
              </w:rPr>
              <w:t xml:space="preserve"> rodin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A737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6A737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A075B" w:rsidRPr="004A075B" w:rsidRDefault="004A075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4A075B" w:rsidP="004A075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</w:t>
            </w:r>
          </w:p>
          <w:p w:rsidR="004A075B" w:rsidRDefault="004A075B" w:rsidP="004A075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Velmi aktuální a zajímavé téma</w:t>
            </w:r>
          </w:p>
          <w:p w:rsidR="00B411DB" w:rsidRPr="004A075B" w:rsidRDefault="004A075B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4A075B"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6908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69089C" w:rsidRDefault="0069089C" w:rsidP="006908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Elektronické zdroje nejsou citovány dle citační normy</w:t>
            </w:r>
          </w:p>
          <w:p w:rsidR="0069089C" w:rsidRDefault="0069089C" w:rsidP="006908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části práce nejsou dostatečně ocitovány, nebo adekvátně citovány</w:t>
            </w:r>
          </w:p>
          <w:p w:rsidR="0069089C" w:rsidRDefault="004A075B" w:rsidP="0069089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</w:t>
            </w:r>
          </w:p>
          <w:p w:rsidR="00B411DB" w:rsidRPr="006A7371" w:rsidRDefault="006A7371" w:rsidP="006A737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Absentuje doporučení pro praxi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6A737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326B" w:rsidRDefault="004A075B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4A075B">
              <w:rPr>
                <w:sz w:val="22"/>
                <w:szCs w:val="22"/>
              </w:rPr>
              <w:t>Můžete říci, jak jste docílila rovnoměrného zastoupen</w:t>
            </w:r>
            <w:r w:rsidR="007C32D7">
              <w:rPr>
                <w:sz w:val="22"/>
                <w:szCs w:val="22"/>
              </w:rPr>
              <w:t xml:space="preserve">í obcí různých velikostí? (viz. </w:t>
            </w:r>
            <w:proofErr w:type="gramStart"/>
            <w:r w:rsidRPr="004A075B">
              <w:rPr>
                <w:sz w:val="22"/>
                <w:szCs w:val="22"/>
              </w:rPr>
              <w:t>výzkumný</w:t>
            </w:r>
            <w:proofErr w:type="gramEnd"/>
            <w:r w:rsidRPr="004A075B">
              <w:rPr>
                <w:sz w:val="22"/>
                <w:szCs w:val="22"/>
              </w:rPr>
              <w:t xml:space="preserve"> </w:t>
            </w:r>
            <w:r w:rsidR="007C32D7">
              <w:rPr>
                <w:sz w:val="22"/>
                <w:szCs w:val="22"/>
              </w:rPr>
              <w:t>s</w:t>
            </w:r>
            <w:r w:rsidRPr="004A075B">
              <w:rPr>
                <w:sz w:val="22"/>
                <w:szCs w:val="22"/>
              </w:rPr>
              <w:t>oubor)</w:t>
            </w:r>
          </w:p>
          <w:p w:rsidR="004A075B" w:rsidRPr="004A075B" w:rsidRDefault="006A7371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tématu Vaší bakalářské práce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6A737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6A7371">
              <w:rPr>
                <w:sz w:val="22"/>
                <w:szCs w:val="22"/>
              </w:rPr>
              <w:t>8.5.2014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56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F4AB8"/>
    <w:multiLevelType w:val="hybridMultilevel"/>
    <w:tmpl w:val="62D61310"/>
    <w:lvl w:ilvl="0" w:tplc="5DA63F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A7D64"/>
    <w:multiLevelType w:val="hybridMultilevel"/>
    <w:tmpl w:val="16A05B88"/>
    <w:lvl w:ilvl="0" w:tplc="4C70EA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F23FF2"/>
    <w:multiLevelType w:val="hybridMultilevel"/>
    <w:tmpl w:val="13C81E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F5DA2"/>
    <w:rsid w:val="004A075B"/>
    <w:rsid w:val="00512982"/>
    <w:rsid w:val="00526D47"/>
    <w:rsid w:val="0055255D"/>
    <w:rsid w:val="005C219A"/>
    <w:rsid w:val="006847E2"/>
    <w:rsid w:val="0069089C"/>
    <w:rsid w:val="006A7371"/>
    <w:rsid w:val="007553A2"/>
    <w:rsid w:val="007C32D7"/>
    <w:rsid w:val="008614B3"/>
    <w:rsid w:val="009A27D5"/>
    <w:rsid w:val="009E4FCE"/>
    <w:rsid w:val="00B411DB"/>
    <w:rsid w:val="00BA3203"/>
    <w:rsid w:val="00C50B27"/>
    <w:rsid w:val="00CA7D64"/>
    <w:rsid w:val="00D05C79"/>
    <w:rsid w:val="00DC1BF5"/>
    <w:rsid w:val="00E56FC4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9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24</TotalTime>
  <Pages>1</Pages>
  <Words>245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3</cp:revision>
  <cp:lastPrinted>2012-04-25T08:21:00Z</cp:lastPrinted>
  <dcterms:created xsi:type="dcterms:W3CDTF">2014-05-08T12:06:00Z</dcterms:created>
  <dcterms:modified xsi:type="dcterms:W3CDTF">2014-05-08T12:22:00Z</dcterms:modified>
</cp:coreProperties>
</file>