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3E64F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Monika Kristenová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3E64F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Finanční gramotnost dětí základních škol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3E64F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Jana Jurčíková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3E64F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3E64F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Kombinovaná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8A7DE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8A7DEB" w:rsidRDefault="008A7DE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Silné stránky: </w:t>
            </w:r>
          </w:p>
          <w:p w:rsidR="008A7DEB" w:rsidRDefault="008A7DE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velmi zajímavé a aktuální téma, </w:t>
            </w:r>
          </w:p>
          <w:p w:rsidR="00B411DB" w:rsidRDefault="008A7DE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explicitní vyjádření souvislosti tématu se sociální pedagogikou, </w:t>
            </w:r>
          </w:p>
          <w:p w:rsidR="008A7DEB" w:rsidRDefault="008A7DE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velkým pozitivem bakalářské práce je volba výzkumného souboru, kdy se studentka zaměřila na rodiče, </w:t>
            </w:r>
          </w:p>
          <w:p w:rsidR="008A7DEB" w:rsidRDefault="008A7DE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interpretace dat, </w:t>
            </w:r>
          </w:p>
          <w:p w:rsidR="008A7DEB" w:rsidRDefault="008A7DEB" w:rsidP="00362AB0">
            <w:pPr>
              <w:rPr>
                <w:sz w:val="22"/>
                <w:szCs w:val="22"/>
              </w:rPr>
            </w:pPr>
          </w:p>
          <w:p w:rsidR="008A7DEB" w:rsidRDefault="008A7DE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Slabé stránky: </w:t>
            </w:r>
          </w:p>
          <w:p w:rsidR="008A7DEB" w:rsidRDefault="008A7DEB" w:rsidP="008A7DEB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některých pasážích teoretické části chybí vlastní odborné komentáře, </w:t>
            </w:r>
          </w:p>
          <w:p w:rsidR="008A7DEB" w:rsidRDefault="008A7DEB" w:rsidP="008A7DEB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některých výzkumných otázek (např. Vedou rodiče své děti k hospodaření s penězi? – tato otázka nesplňuje metodologické požadavky, jež jsou kladeny na formulaci výzkumných otázek), </w:t>
            </w:r>
          </w:p>
          <w:p w:rsidR="008A7DEB" w:rsidRDefault="008A7DEB" w:rsidP="008A7DEB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studentka v designu výzkumu nestanovuje věcné hypotézy, pouze hypotézy statistické – ty patří ke konkrétní analýze dat, </w:t>
            </w:r>
          </w:p>
          <w:p w:rsidR="008A7DEB" w:rsidRPr="00C50B27" w:rsidRDefault="008A7DEB" w:rsidP="008A7DEB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doporučení pro praktické využití – to by mělo být více konkrétní, </w:t>
            </w:r>
          </w:p>
          <w:p w:rsidR="00F1326B" w:rsidRPr="00C50B27" w:rsidRDefault="00F1326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F1326B" w:rsidRPr="00C50B27" w:rsidRDefault="008A7DE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Formulujte věcné hypotézy výzkumu.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3E64F0">
              <w:rPr>
                <w:sz w:val="22"/>
                <w:szCs w:val="22"/>
              </w:rPr>
              <w:t xml:space="preserve"> 12. 5. 2014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17409A">
              <w:rPr>
                <w:sz w:val="22"/>
                <w:szCs w:val="22"/>
              </w:rPr>
              <w:t xml:space="preserve"> Jurčíková v. r. </w:t>
            </w:r>
          </w:p>
        </w:tc>
      </w:tr>
    </w:tbl>
    <w:p w:rsidR="006847E2" w:rsidRDefault="006847E2"/>
    <w:sectPr w:rsidR="006847E2" w:rsidSect="007B39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2E81" w:rsidRDefault="000C2E81">
      <w:r>
        <w:separator/>
      </w:r>
    </w:p>
  </w:endnote>
  <w:endnote w:type="continuationSeparator" w:id="0">
    <w:p w:rsidR="000C2E81" w:rsidRDefault="000C2E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2E81" w:rsidRDefault="000C2E81">
      <w:r>
        <w:separator/>
      </w:r>
    </w:p>
  </w:footnote>
  <w:footnote w:type="continuationSeparator" w:id="0">
    <w:p w:rsidR="000C2E81" w:rsidRDefault="000C2E81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A22FF3"/>
    <w:multiLevelType w:val="hybridMultilevel"/>
    <w:tmpl w:val="214A82B0"/>
    <w:lvl w:ilvl="0" w:tplc="6C0EF2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64F0"/>
    <w:rsid w:val="000C2E81"/>
    <w:rsid w:val="00154F27"/>
    <w:rsid w:val="0017409A"/>
    <w:rsid w:val="00362AB0"/>
    <w:rsid w:val="003E64F0"/>
    <w:rsid w:val="003F5DA2"/>
    <w:rsid w:val="00512982"/>
    <w:rsid w:val="00526D47"/>
    <w:rsid w:val="0055255D"/>
    <w:rsid w:val="005C219A"/>
    <w:rsid w:val="006847E2"/>
    <w:rsid w:val="007553A2"/>
    <w:rsid w:val="007B3990"/>
    <w:rsid w:val="008614B3"/>
    <w:rsid w:val="008A7DEB"/>
    <w:rsid w:val="009A27D5"/>
    <w:rsid w:val="009C1544"/>
    <w:rsid w:val="00B411DB"/>
    <w:rsid w:val="00BA3203"/>
    <w:rsid w:val="00C50B27"/>
    <w:rsid w:val="00CA7D64"/>
    <w:rsid w:val="00D05C79"/>
    <w:rsid w:val="00DC1BF5"/>
    <w:rsid w:val="00E709EA"/>
    <w:rsid w:val="00ED2FBE"/>
    <w:rsid w:val="00F13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cikova\Desktop\POSUDEK%20OPONENTA%20BAKAL&#193;&#344;SK&#201;%20PR&#193;CE_2012(1)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PRÁCE_2012(1)</Template>
  <TotalTime>16</TotalTime>
  <Pages>1</Pages>
  <Words>300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jurcikova</dc:creator>
  <cp:lastModifiedBy>jurcikova</cp:lastModifiedBy>
  <cp:revision>3</cp:revision>
  <cp:lastPrinted>2014-05-12T08:58:00Z</cp:lastPrinted>
  <dcterms:created xsi:type="dcterms:W3CDTF">2014-05-12T08:45:00Z</dcterms:created>
  <dcterms:modified xsi:type="dcterms:W3CDTF">2014-05-12T10:55:00Z</dcterms:modified>
</cp:coreProperties>
</file>