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5674F" w:rsidP="009567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Pavlína Kovalová</w:t>
            </w:r>
          </w:p>
        </w:tc>
      </w:tr>
      <w:tr w:rsidR="009072DF" w:rsidRPr="00C50B27" w:rsidTr="00C50B27">
        <w:tc>
          <w:tcPr>
            <w:tcW w:w="2808" w:type="dxa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072DF" w:rsidRPr="0095674F" w:rsidRDefault="0095674F" w:rsidP="00CC24EE">
            <w:pPr>
              <w:rPr>
                <w:sz w:val="22"/>
                <w:szCs w:val="22"/>
              </w:rPr>
            </w:pPr>
            <w:r w:rsidRPr="0095674F">
              <w:rPr>
                <w:sz w:val="22"/>
                <w:szCs w:val="22"/>
              </w:rPr>
              <w:t>Krize rodiny žijící s nemocným s roztroušenou sklerózou v sociálně pedagogických souvislostech</w:t>
            </w:r>
          </w:p>
        </w:tc>
      </w:tr>
      <w:tr w:rsidR="009072DF" w:rsidRPr="00C50B27" w:rsidTr="00C50B27">
        <w:tc>
          <w:tcPr>
            <w:tcW w:w="2808" w:type="dxa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9072DF" w:rsidRPr="00C50B27" w:rsidTr="00C50B27">
        <w:tc>
          <w:tcPr>
            <w:tcW w:w="2808" w:type="dxa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072DF" w:rsidRPr="00C50B27" w:rsidTr="00C50B27">
        <w:tc>
          <w:tcPr>
            <w:tcW w:w="2808" w:type="dxa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072DF" w:rsidRPr="00C50B27" w:rsidTr="00C50B27">
        <w:tc>
          <w:tcPr>
            <w:tcW w:w="2808" w:type="dxa"/>
            <w:vAlign w:val="center"/>
          </w:tcPr>
          <w:p w:rsidR="009072DF" w:rsidRPr="00C50B27" w:rsidRDefault="009072DF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072DF" w:rsidRPr="00C50B27" w:rsidRDefault="009072DF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072DF" w:rsidRPr="00C50B27" w:rsidRDefault="009072DF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072DF" w:rsidRPr="00C50B27" w:rsidTr="00C50B27">
        <w:tc>
          <w:tcPr>
            <w:tcW w:w="9828" w:type="dxa"/>
            <w:gridSpan w:val="9"/>
            <w:shd w:val="clear" w:color="auto" w:fill="A6A6A6"/>
          </w:tcPr>
          <w:p w:rsidR="009072DF" w:rsidRPr="00C50B27" w:rsidRDefault="009072DF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DB4D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DB4D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0026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DB4D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DB4D6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072DF" w:rsidRPr="00C50B27" w:rsidRDefault="000026C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B411DB">
        <w:tc>
          <w:tcPr>
            <w:tcW w:w="9828" w:type="dxa"/>
            <w:gridSpan w:val="9"/>
            <w:shd w:val="clear" w:color="auto" w:fill="A6A6A6"/>
          </w:tcPr>
          <w:p w:rsidR="009072DF" w:rsidRPr="00B411DB" w:rsidRDefault="009072DF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9828" w:type="dxa"/>
            <w:gridSpan w:val="9"/>
          </w:tcPr>
          <w:p w:rsidR="009072DF" w:rsidRPr="00C50B27" w:rsidRDefault="009072DF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072DF" w:rsidRPr="00C50B27" w:rsidRDefault="009072DF" w:rsidP="00362AB0">
            <w:pPr>
              <w:rPr>
                <w:sz w:val="22"/>
                <w:szCs w:val="22"/>
              </w:rPr>
            </w:pPr>
          </w:p>
          <w:p w:rsidR="009072DF" w:rsidRDefault="009072DF" w:rsidP="009072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9072DF" w:rsidRDefault="000026C1" w:rsidP="009072D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</w:t>
            </w:r>
            <w:r w:rsidR="009072DF">
              <w:rPr>
                <w:sz w:val="22"/>
                <w:szCs w:val="22"/>
              </w:rPr>
              <w:t xml:space="preserve"> téma</w:t>
            </w:r>
          </w:p>
          <w:p w:rsidR="00133B49" w:rsidRDefault="00B30F7C" w:rsidP="009072D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využitých pramenů</w:t>
            </w:r>
          </w:p>
          <w:p w:rsidR="000026C1" w:rsidRPr="00C50B27" w:rsidRDefault="00B30F7C" w:rsidP="009072D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patrný zájem </w:t>
            </w:r>
            <w:r w:rsidR="00133B49">
              <w:rPr>
                <w:sz w:val="22"/>
                <w:szCs w:val="22"/>
              </w:rPr>
              <w:t>autorky</w:t>
            </w:r>
            <w:r>
              <w:rPr>
                <w:sz w:val="22"/>
                <w:szCs w:val="22"/>
              </w:rPr>
              <w:t xml:space="preserve"> o analyzovanou problematiku</w:t>
            </w:r>
          </w:p>
          <w:p w:rsidR="009072DF" w:rsidRPr="00104C79" w:rsidRDefault="009072DF" w:rsidP="009072DF">
            <w:pPr>
              <w:rPr>
                <w:sz w:val="22"/>
                <w:szCs w:val="22"/>
              </w:rPr>
            </w:pPr>
          </w:p>
          <w:p w:rsidR="009072DF" w:rsidRDefault="009072DF" w:rsidP="009072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</w:t>
            </w:r>
            <w:r w:rsidRPr="00104C79">
              <w:rPr>
                <w:sz w:val="22"/>
                <w:szCs w:val="22"/>
              </w:rPr>
              <w:t>stránky:</w:t>
            </w:r>
          </w:p>
          <w:p w:rsidR="00DB4D68" w:rsidRDefault="00B30F7C" w:rsidP="000026C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nadužívání přímých citací</w:t>
            </w:r>
          </w:p>
          <w:p w:rsidR="000026C1" w:rsidRPr="00DB4D68" w:rsidRDefault="00565CC2" w:rsidP="000026C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B4D68">
              <w:rPr>
                <w:sz w:val="22"/>
                <w:szCs w:val="22"/>
              </w:rPr>
              <w:t>pravopisné</w:t>
            </w:r>
            <w:r w:rsidR="00133B49" w:rsidRPr="00DB4D68">
              <w:rPr>
                <w:sz w:val="22"/>
                <w:szCs w:val="22"/>
              </w:rPr>
              <w:t xml:space="preserve"> chyby a výrazy typu „ležící matka“ snižují odbornou úroveň textu</w:t>
            </w:r>
          </w:p>
          <w:p w:rsidR="009072DF" w:rsidRPr="00565CC2" w:rsidRDefault="009072DF" w:rsidP="00565CC2">
            <w:pPr>
              <w:pStyle w:val="Odstavecseseznamem"/>
              <w:rPr>
                <w:sz w:val="22"/>
                <w:szCs w:val="22"/>
              </w:rPr>
            </w:pPr>
          </w:p>
          <w:p w:rsidR="009072DF" w:rsidRPr="002F08A9" w:rsidRDefault="009072DF" w:rsidP="009072DF">
            <w:pPr>
              <w:pStyle w:val="Odstavecseseznamem"/>
              <w:rPr>
                <w:sz w:val="22"/>
                <w:szCs w:val="22"/>
              </w:rPr>
            </w:pPr>
          </w:p>
          <w:p w:rsidR="009072DF" w:rsidRPr="00C50B27" w:rsidRDefault="009072DF" w:rsidP="009072DF">
            <w:pPr>
              <w:rPr>
                <w:sz w:val="22"/>
                <w:szCs w:val="22"/>
              </w:rPr>
            </w:pPr>
          </w:p>
          <w:p w:rsidR="009072DF" w:rsidRPr="00941762" w:rsidRDefault="009072DF" w:rsidP="009072DF">
            <w:pPr>
              <w:pStyle w:val="Zkladntext"/>
              <w:rPr>
                <w:sz w:val="22"/>
                <w:szCs w:val="22"/>
              </w:rPr>
            </w:pPr>
            <w:r w:rsidRPr="00941762">
              <w:rPr>
                <w:sz w:val="22"/>
                <w:szCs w:val="22"/>
              </w:rPr>
              <w:t xml:space="preserve">Bakalářskou práci </w:t>
            </w:r>
            <w:r w:rsidRPr="00941762">
              <w:rPr>
                <w:b/>
                <w:sz w:val="22"/>
                <w:szCs w:val="22"/>
              </w:rPr>
              <w:t>doporučuji k obhajobě.</w:t>
            </w:r>
          </w:p>
          <w:p w:rsidR="009072DF" w:rsidRPr="00C50B27" w:rsidRDefault="009072DF" w:rsidP="00362AB0">
            <w:pPr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9828" w:type="dxa"/>
            <w:gridSpan w:val="9"/>
          </w:tcPr>
          <w:p w:rsidR="009072DF" w:rsidRPr="000026C1" w:rsidRDefault="000026C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0026C1" w:rsidRPr="002C4067" w:rsidRDefault="00B30F7C" w:rsidP="002C4067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Blíže specifikujte </w:t>
            </w:r>
            <w:r w:rsidR="00133B49">
              <w:rPr>
                <w:sz w:val="22"/>
                <w:szCs w:val="22"/>
              </w:rPr>
              <w:t xml:space="preserve">Váš postup při </w:t>
            </w:r>
            <w:r w:rsidR="00DB4D68">
              <w:rPr>
                <w:sz w:val="22"/>
                <w:szCs w:val="22"/>
              </w:rPr>
              <w:t>kódování</w:t>
            </w:r>
            <w:r w:rsidR="00133B49">
              <w:rPr>
                <w:sz w:val="22"/>
                <w:szCs w:val="22"/>
              </w:rPr>
              <w:t xml:space="preserve"> rozhovorů v praktické části práce</w:t>
            </w:r>
            <w:r w:rsidR="000026C1" w:rsidRPr="002C4067">
              <w:rPr>
                <w:sz w:val="22"/>
                <w:szCs w:val="22"/>
              </w:rPr>
              <w:t xml:space="preserve">. </w:t>
            </w:r>
          </w:p>
          <w:p w:rsidR="000026C1" w:rsidRPr="002C4067" w:rsidRDefault="00133B49" w:rsidP="002C4067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si představujete pod pojmem kvalitní vztah</w:t>
            </w:r>
            <w:r w:rsidR="002C4067" w:rsidRPr="002C4067">
              <w:rPr>
                <w:sz w:val="22"/>
                <w:szCs w:val="22"/>
              </w:rPr>
              <w:t>?</w:t>
            </w:r>
          </w:p>
        </w:tc>
      </w:tr>
      <w:tr w:rsidR="009072DF" w:rsidRPr="00C50B27" w:rsidTr="00C50B27">
        <w:tc>
          <w:tcPr>
            <w:tcW w:w="6791" w:type="dxa"/>
            <w:gridSpan w:val="3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072DF" w:rsidRPr="00C50B27" w:rsidRDefault="0095674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072DF" w:rsidRPr="00C50B27" w:rsidRDefault="009072D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072DF" w:rsidRPr="00C50B27" w:rsidTr="00C50B27">
        <w:tc>
          <w:tcPr>
            <w:tcW w:w="4068" w:type="dxa"/>
            <w:gridSpan w:val="2"/>
            <w:vAlign w:val="center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65CC2">
              <w:rPr>
                <w:sz w:val="22"/>
                <w:szCs w:val="22"/>
              </w:rPr>
              <w:t xml:space="preserve"> 7</w:t>
            </w:r>
            <w:r w:rsidR="000026C1">
              <w:rPr>
                <w:sz w:val="22"/>
                <w:szCs w:val="22"/>
              </w:rPr>
              <w:t>. 5. 2014</w:t>
            </w:r>
          </w:p>
        </w:tc>
        <w:tc>
          <w:tcPr>
            <w:tcW w:w="5760" w:type="dxa"/>
            <w:gridSpan w:val="7"/>
            <w:vAlign w:val="center"/>
          </w:tcPr>
          <w:p w:rsidR="009072DF" w:rsidRPr="00C50B27" w:rsidRDefault="009072D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54574">
              <w:rPr>
                <w:sz w:val="22"/>
                <w:szCs w:val="22"/>
              </w:rPr>
              <w:t xml:space="preserve"> </w:t>
            </w:r>
            <w:proofErr w:type="spellStart"/>
            <w:r w:rsidR="00E54574">
              <w:rPr>
                <w:sz w:val="22"/>
                <w:szCs w:val="22"/>
              </w:rPr>
              <w:t>Šalenová</w:t>
            </w:r>
            <w:proofErr w:type="spellEnd"/>
            <w:r w:rsidR="00E54574">
              <w:rPr>
                <w:sz w:val="22"/>
                <w:szCs w:val="22"/>
              </w:rPr>
              <w:t xml:space="preserve"> v. r. </w:t>
            </w:r>
            <w:bookmarkStart w:id="0" w:name="_GoBack"/>
            <w:bookmarkEnd w:id="0"/>
          </w:p>
        </w:tc>
      </w:tr>
    </w:tbl>
    <w:p w:rsidR="006847E2" w:rsidRDefault="006847E2"/>
    <w:sectPr w:rsidR="006847E2" w:rsidSect="00871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C56" w:rsidRDefault="00D06C56">
      <w:r>
        <w:separator/>
      </w:r>
    </w:p>
  </w:endnote>
  <w:endnote w:type="continuationSeparator" w:id="0">
    <w:p w:rsidR="00D06C56" w:rsidRDefault="00D0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C56" w:rsidRDefault="00D06C56">
      <w:r>
        <w:separator/>
      </w:r>
    </w:p>
  </w:footnote>
  <w:footnote w:type="continuationSeparator" w:id="0">
    <w:p w:rsidR="00D06C56" w:rsidRDefault="00D06C56">
      <w:r>
        <w:continuationSeparator/>
      </w:r>
    </w:p>
  </w:footnote>
  <w:footnote w:id="1">
    <w:p w:rsidR="009072DF" w:rsidRDefault="009072D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538"/>
    <w:multiLevelType w:val="hybridMultilevel"/>
    <w:tmpl w:val="7CF41292"/>
    <w:lvl w:ilvl="0" w:tplc="F65E1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8020B"/>
    <w:multiLevelType w:val="hybridMultilevel"/>
    <w:tmpl w:val="64D47FD4"/>
    <w:lvl w:ilvl="0" w:tplc="3C8C26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F2B26"/>
    <w:multiLevelType w:val="hybridMultilevel"/>
    <w:tmpl w:val="8DD6A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D12520"/>
    <w:multiLevelType w:val="hybridMultilevel"/>
    <w:tmpl w:val="58BCA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6C1"/>
    <w:rsid w:val="000026C1"/>
    <w:rsid w:val="00133B49"/>
    <w:rsid w:val="00154F27"/>
    <w:rsid w:val="002C4067"/>
    <w:rsid w:val="0030309F"/>
    <w:rsid w:val="00362AB0"/>
    <w:rsid w:val="003F5DA2"/>
    <w:rsid w:val="00460535"/>
    <w:rsid w:val="00512982"/>
    <w:rsid w:val="00526D47"/>
    <w:rsid w:val="0055255D"/>
    <w:rsid w:val="00565CC2"/>
    <w:rsid w:val="005C219A"/>
    <w:rsid w:val="006847E2"/>
    <w:rsid w:val="007553A2"/>
    <w:rsid w:val="008614B3"/>
    <w:rsid w:val="00871E3B"/>
    <w:rsid w:val="009072DF"/>
    <w:rsid w:val="0095674F"/>
    <w:rsid w:val="009A27D5"/>
    <w:rsid w:val="00AF5336"/>
    <w:rsid w:val="00B30F7C"/>
    <w:rsid w:val="00B411DB"/>
    <w:rsid w:val="00BA3203"/>
    <w:rsid w:val="00C50B27"/>
    <w:rsid w:val="00CA7D64"/>
    <w:rsid w:val="00D05C79"/>
    <w:rsid w:val="00D06C56"/>
    <w:rsid w:val="00DB4D68"/>
    <w:rsid w:val="00DC1BF5"/>
    <w:rsid w:val="00E54574"/>
    <w:rsid w:val="00E709EA"/>
    <w:rsid w:val="00ED2FBE"/>
    <w:rsid w:val="00F04FAC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9072DF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9072D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072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9072DF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9072D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07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ternet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0</TotalTime>
  <Pages>1</Pages>
  <Words>256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Internet</dc:creator>
  <cp:lastModifiedBy>Šalenová Eva</cp:lastModifiedBy>
  <cp:revision>2</cp:revision>
  <cp:lastPrinted>2014-05-16T11:32:00Z</cp:lastPrinted>
  <dcterms:created xsi:type="dcterms:W3CDTF">2014-05-16T11:32:00Z</dcterms:created>
  <dcterms:modified xsi:type="dcterms:W3CDTF">2014-05-16T11:32:00Z</dcterms:modified>
</cp:coreProperties>
</file>