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11B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JIŘINA KOSMÁKOVÁ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11B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předškolního vzdělávání dětí se zrakovým postižením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911B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11B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11B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68033A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8123F" w:rsidRDefault="0048123F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48123F" w:rsidRDefault="0048123F" w:rsidP="0048123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48123F">
              <w:rPr>
                <w:sz w:val="22"/>
                <w:szCs w:val="22"/>
              </w:rPr>
              <w:t xml:space="preserve">Autorka </w:t>
            </w:r>
            <w:r>
              <w:rPr>
                <w:sz w:val="22"/>
                <w:szCs w:val="22"/>
              </w:rPr>
              <w:t>zvolila zajímavý námět s jasným vztahem ke studovanému oboru</w:t>
            </w:r>
          </w:p>
          <w:p w:rsidR="0048123F" w:rsidRDefault="0048123F" w:rsidP="0048123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</w:t>
            </w:r>
            <w:r w:rsidR="007C7D62">
              <w:rPr>
                <w:sz w:val="22"/>
                <w:szCs w:val="22"/>
              </w:rPr>
              <w:t xml:space="preserve">, jejíž zpracování je </w:t>
            </w:r>
            <w:r w:rsidR="00EE110D">
              <w:rPr>
                <w:sz w:val="22"/>
                <w:szCs w:val="22"/>
              </w:rPr>
              <w:t xml:space="preserve">jinak </w:t>
            </w:r>
            <w:r w:rsidR="007C7D62">
              <w:rPr>
                <w:sz w:val="22"/>
                <w:szCs w:val="22"/>
              </w:rPr>
              <w:t>spíše povrchnější</w:t>
            </w:r>
          </w:p>
          <w:p w:rsidR="00EE110D" w:rsidRDefault="00EE110D" w:rsidP="0048123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popisuje srozumitelně metodiku výzkumu, při analýze rozhovorů postupovala dle metodologické literatury</w:t>
            </w:r>
          </w:p>
          <w:p w:rsidR="002654FC" w:rsidRDefault="002654FC" w:rsidP="0048123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Správně formulované výzkumné cíle, snad jen v kapitole </w:t>
            </w:r>
            <w:proofErr w:type="gramStart"/>
            <w:r>
              <w:rPr>
                <w:sz w:val="22"/>
                <w:szCs w:val="22"/>
              </w:rPr>
              <w:t>5.2.</w:t>
            </w:r>
            <w:r w:rsidR="00C473E7">
              <w:rPr>
                <w:sz w:val="22"/>
                <w:szCs w:val="22"/>
              </w:rPr>
              <w:t xml:space="preserve"> doplnit</w:t>
            </w:r>
            <w:proofErr w:type="gramEnd"/>
            <w:r w:rsidR="00E56A1B">
              <w:rPr>
                <w:sz w:val="22"/>
                <w:szCs w:val="22"/>
              </w:rPr>
              <w:t xml:space="preserve"> k“Zmapovat, zjistit, jaká specifika </w:t>
            </w:r>
            <w:r w:rsidR="00E56A1B">
              <w:rPr>
                <w:i/>
                <w:sz w:val="22"/>
                <w:szCs w:val="22"/>
              </w:rPr>
              <w:t xml:space="preserve">vzdělávání </w:t>
            </w:r>
            <w:r w:rsidR="00455026">
              <w:rPr>
                <w:sz w:val="22"/>
                <w:szCs w:val="22"/>
              </w:rPr>
              <w:t>sebou nese docházka…</w:t>
            </w:r>
            <w:r w:rsidR="00EE110D">
              <w:rPr>
                <w:sz w:val="22"/>
                <w:szCs w:val="22"/>
              </w:rPr>
              <w:t>“</w:t>
            </w:r>
          </w:p>
          <w:p w:rsidR="0048123F" w:rsidRPr="00EA6E3F" w:rsidRDefault="00455026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Kapitola </w:t>
            </w:r>
            <w:r w:rsidR="00856F4C">
              <w:rPr>
                <w:sz w:val="22"/>
                <w:szCs w:val="22"/>
              </w:rPr>
              <w:t>„Vzkazy pro společnost a rodiče handicapovaných dětí“ je p</w:t>
            </w:r>
            <w:r w:rsidR="00C473E7">
              <w:rPr>
                <w:sz w:val="22"/>
                <w:szCs w:val="22"/>
              </w:rPr>
              <w:t>řínosná pro lidi bez zkušeností</w:t>
            </w:r>
            <w:r w:rsidR="00856F4C">
              <w:rPr>
                <w:sz w:val="22"/>
                <w:szCs w:val="22"/>
              </w:rPr>
              <w:t xml:space="preserve"> s dětmi se zrakovým postižením</w:t>
            </w:r>
          </w:p>
          <w:p w:rsidR="0048123F" w:rsidRDefault="0048123F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48123F" w:rsidRPr="00EE110D" w:rsidRDefault="0048123F" w:rsidP="00EE110D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hraničním počtem odborných publikací</w:t>
            </w:r>
          </w:p>
          <w:p w:rsidR="0048123F" w:rsidRPr="00041F7C" w:rsidRDefault="0048123F" w:rsidP="0048123F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práci nacházíme četné gramatické nesrovnalosti a překlepy, např. na s. </w:t>
            </w:r>
            <w:r w:rsidR="000C593A">
              <w:rPr>
                <w:sz w:val="22"/>
                <w:szCs w:val="22"/>
              </w:rPr>
              <w:t>43, s. 48, s. 49…</w:t>
            </w:r>
          </w:p>
          <w:p w:rsidR="00D23563" w:rsidRPr="00D23563" w:rsidRDefault="00041F7C" w:rsidP="0048123F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z identifikovaných kategorií např. „Rozvoj kompenzačních smyslů“ a „Úpravy, které bylo nutné provést v domácnosti“ zcela nenaplňují podstatu kvalitativního výzkumu, kte</w:t>
            </w:r>
            <w:r w:rsidR="00D23563">
              <w:rPr>
                <w:sz w:val="22"/>
                <w:szCs w:val="22"/>
              </w:rPr>
              <w:t>rý má směřovat více do hloubky</w:t>
            </w:r>
          </w:p>
          <w:p w:rsidR="00284A6D" w:rsidRPr="00284A6D" w:rsidRDefault="00D23563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84A6D">
              <w:rPr>
                <w:sz w:val="22"/>
                <w:szCs w:val="22"/>
              </w:rPr>
              <w:t xml:space="preserve">Autorka mohla zaměřit pozornost více např. na vztahy těchto dětí s vrstevníky </w:t>
            </w:r>
            <w:r w:rsidR="00284A6D" w:rsidRPr="00284A6D">
              <w:rPr>
                <w:sz w:val="22"/>
                <w:szCs w:val="22"/>
              </w:rPr>
              <w:t>nebo</w:t>
            </w:r>
            <w:r w:rsidR="00284A6D">
              <w:rPr>
                <w:sz w:val="22"/>
                <w:szCs w:val="22"/>
              </w:rPr>
              <w:t xml:space="preserve"> s </w:t>
            </w:r>
            <w:r w:rsidRPr="00284A6D">
              <w:rPr>
                <w:sz w:val="22"/>
                <w:szCs w:val="22"/>
              </w:rPr>
              <w:t>učitelkami v MŠ – sociální učení je rovněž důležitou složkou vzdělávání člověka</w:t>
            </w:r>
          </w:p>
          <w:p w:rsidR="00B411DB" w:rsidRDefault="00284A6D" w:rsidP="00284A6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284A6D">
              <w:rPr>
                <w:sz w:val="22"/>
                <w:szCs w:val="22"/>
              </w:rPr>
              <w:t xml:space="preserve">obře </w:t>
            </w:r>
            <w:r>
              <w:rPr>
                <w:sz w:val="22"/>
                <w:szCs w:val="22"/>
              </w:rPr>
              <w:t xml:space="preserve">to </w:t>
            </w:r>
            <w:r w:rsidRPr="00284A6D">
              <w:rPr>
                <w:sz w:val="22"/>
                <w:szCs w:val="22"/>
              </w:rPr>
              <w:t xml:space="preserve">ilustrují slova </w:t>
            </w:r>
            <w:proofErr w:type="spellStart"/>
            <w:r w:rsidRPr="00284A6D">
              <w:rPr>
                <w:sz w:val="22"/>
                <w:szCs w:val="22"/>
              </w:rPr>
              <w:t>respondentky</w:t>
            </w:r>
            <w:proofErr w:type="spellEnd"/>
            <w:r w:rsidRPr="00284A6D">
              <w:rPr>
                <w:sz w:val="22"/>
                <w:szCs w:val="22"/>
              </w:rPr>
              <w:t xml:space="preserve"> na s. 59,</w:t>
            </w:r>
            <w:r>
              <w:rPr>
                <w:sz w:val="22"/>
                <w:szCs w:val="22"/>
              </w:rPr>
              <w:t xml:space="preserve"> popisující</w:t>
            </w:r>
            <w:r w:rsidRPr="00284A6D">
              <w:rPr>
                <w:sz w:val="22"/>
                <w:szCs w:val="22"/>
              </w:rPr>
              <w:t xml:space="preserve"> vysokou vnímavost svého dítěte se zrakovým postižením vůči psychickému rozpoložení lidí okolo něj</w:t>
            </w:r>
          </w:p>
          <w:p w:rsidR="00284A6D" w:rsidRDefault="00284A6D" w:rsidP="00284A6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v práci konstatuje spokojenost nebo nespokojenost </w:t>
            </w:r>
            <w:proofErr w:type="spellStart"/>
            <w:r>
              <w:rPr>
                <w:sz w:val="22"/>
                <w:szCs w:val="22"/>
              </w:rPr>
              <w:t>respondentek</w:t>
            </w:r>
            <w:proofErr w:type="spellEnd"/>
            <w:r>
              <w:rPr>
                <w:sz w:val="22"/>
                <w:szCs w:val="22"/>
              </w:rPr>
              <w:t xml:space="preserve"> s poskytovanými službami v zařízeních, méně informací se dozvídáme o důvodech spokojenosti nebo nespokojenosti</w:t>
            </w:r>
          </w:p>
          <w:p w:rsidR="00B411DB" w:rsidRPr="00C473E7" w:rsidRDefault="00284A6D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Závěrečné shrnutí a diskuse jsou povrchní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284A6D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</w:t>
            </w:r>
            <w:r w:rsidR="00284A6D">
              <w:rPr>
                <w:b/>
                <w:sz w:val="22"/>
                <w:szCs w:val="22"/>
              </w:rPr>
              <w:t> </w:t>
            </w:r>
            <w:r w:rsidRPr="00C50B27">
              <w:rPr>
                <w:b/>
                <w:sz w:val="22"/>
                <w:szCs w:val="22"/>
              </w:rPr>
              <w:t>obhajobě</w:t>
            </w:r>
            <w:r w:rsidR="00284A6D">
              <w:rPr>
                <w:b/>
                <w:sz w:val="22"/>
                <w:szCs w:val="22"/>
              </w:rPr>
              <w:t xml:space="preserve">: </w:t>
            </w:r>
            <w:r w:rsidR="00284A6D">
              <w:rPr>
                <w:sz w:val="22"/>
                <w:szCs w:val="22"/>
              </w:rPr>
              <w:t>Prosíme o uvedení praktického přínosu práce.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84A6D">
              <w:rPr>
                <w:sz w:val="22"/>
                <w:szCs w:val="22"/>
              </w:rPr>
              <w:t xml:space="preserve"> </w:t>
            </w:r>
            <w:proofErr w:type="gramStart"/>
            <w:r w:rsidR="00284A6D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84A6D">
              <w:rPr>
                <w:sz w:val="22"/>
                <w:szCs w:val="22"/>
              </w:rPr>
              <w:t xml:space="preserve"> PhDr. Hana </w:t>
            </w:r>
            <w:proofErr w:type="spellStart"/>
            <w:r w:rsidR="00284A6D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933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CF8" w:rsidRDefault="00B61CF8">
      <w:r>
        <w:separator/>
      </w:r>
    </w:p>
  </w:endnote>
  <w:endnote w:type="continuationSeparator" w:id="0">
    <w:p w:rsidR="00B61CF8" w:rsidRDefault="00B61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CF8" w:rsidRDefault="00B61CF8">
      <w:r>
        <w:separator/>
      </w:r>
    </w:p>
  </w:footnote>
  <w:footnote w:type="continuationSeparator" w:id="0">
    <w:p w:rsidR="00B61CF8" w:rsidRDefault="00B61CF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F0A44"/>
    <w:multiLevelType w:val="hybridMultilevel"/>
    <w:tmpl w:val="EC78740E"/>
    <w:lvl w:ilvl="0" w:tplc="2EC6A9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1B45"/>
    <w:rsid w:val="00041F7C"/>
    <w:rsid w:val="000C593A"/>
    <w:rsid w:val="000E2C47"/>
    <w:rsid w:val="002654FC"/>
    <w:rsid w:val="00284A6D"/>
    <w:rsid w:val="00362AB0"/>
    <w:rsid w:val="003F5DA2"/>
    <w:rsid w:val="00455026"/>
    <w:rsid w:val="0048123F"/>
    <w:rsid w:val="004B3A47"/>
    <w:rsid w:val="00512982"/>
    <w:rsid w:val="00514664"/>
    <w:rsid w:val="00526D47"/>
    <w:rsid w:val="0054343E"/>
    <w:rsid w:val="0055255D"/>
    <w:rsid w:val="005C219A"/>
    <w:rsid w:val="0068033A"/>
    <w:rsid w:val="006847E2"/>
    <w:rsid w:val="006E65C7"/>
    <w:rsid w:val="00730C1A"/>
    <w:rsid w:val="00733B98"/>
    <w:rsid w:val="007C7D62"/>
    <w:rsid w:val="007D43D8"/>
    <w:rsid w:val="00856F4C"/>
    <w:rsid w:val="00911B45"/>
    <w:rsid w:val="00933B84"/>
    <w:rsid w:val="00B411DB"/>
    <w:rsid w:val="00B61CF8"/>
    <w:rsid w:val="00BA3203"/>
    <w:rsid w:val="00C03D7D"/>
    <w:rsid w:val="00C473E7"/>
    <w:rsid w:val="00C50B27"/>
    <w:rsid w:val="00D23563"/>
    <w:rsid w:val="00D62416"/>
    <w:rsid w:val="00DC1BF5"/>
    <w:rsid w:val="00E56A1B"/>
    <w:rsid w:val="00E709EA"/>
    <w:rsid w:val="00EA6E3F"/>
    <w:rsid w:val="00EE1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812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0</TotalTime>
  <Pages>2</Pages>
  <Words>392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2014-05-02T10:04:00Z</dcterms:created>
  <dcterms:modified xsi:type="dcterms:W3CDTF">2014-05-02T10:04:00Z</dcterms:modified>
</cp:coreProperties>
</file>