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B2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Marie Kolínková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B2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Neziskové organizace v životě člověka s mentálním postižením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B2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B2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B2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7B27F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819D3" w:rsidRDefault="003819D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DB39B4" w:rsidRDefault="00DB39B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a aktuální téma z hlediska uplatnění osob s mentálním postižením na trhu práce, </w:t>
            </w:r>
          </w:p>
          <w:p w:rsidR="003819D3" w:rsidRDefault="003819D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jasně stanovený obecný cíl bakalářské práce, </w:t>
            </w:r>
          </w:p>
          <w:p w:rsidR="003819D3" w:rsidRDefault="003819D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logická souslednost jednotlivých kapitol teoretické části, </w:t>
            </w:r>
          </w:p>
          <w:p w:rsidR="007B27FC" w:rsidRDefault="007B27FC" w:rsidP="00362AB0">
            <w:pPr>
              <w:rPr>
                <w:sz w:val="22"/>
                <w:szCs w:val="22"/>
              </w:rPr>
            </w:pPr>
          </w:p>
          <w:p w:rsidR="007B27FC" w:rsidRDefault="007B2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7B27FC" w:rsidRDefault="007B27FC" w:rsidP="007B27F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nedostatečné zpracování některých kapitol (viz Příčiny vzniku mentální retardace), </w:t>
            </w:r>
          </w:p>
          <w:p w:rsidR="007B27FC" w:rsidRDefault="007B27FC" w:rsidP="007B27F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časté používání odrážek a číslování, </w:t>
            </w:r>
          </w:p>
          <w:p w:rsidR="007B27FC" w:rsidRDefault="007B27FC" w:rsidP="007B27F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dílčích výzkumných cílů, </w:t>
            </w:r>
          </w:p>
          <w:p w:rsidR="007B27FC" w:rsidRDefault="007B27FC" w:rsidP="007B27F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vymezení metodologie výběru výzkumného souboru, </w:t>
            </w:r>
          </w:p>
          <w:p w:rsidR="007B27FC" w:rsidRDefault="007B27FC" w:rsidP="007B27F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zařazení otázek pro rozhovor v designu výzkumu – vhodnější by bylo zařadit tyto otázky do příloh, </w:t>
            </w:r>
          </w:p>
          <w:p w:rsidR="007B27FC" w:rsidRDefault="007B27FC" w:rsidP="007B27F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metaforického jazyka při stanovování názvů kategorií, </w:t>
            </w:r>
          </w:p>
          <w:p w:rsidR="007B27FC" w:rsidRDefault="007B27FC" w:rsidP="007B27F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velmi časté udávání přímých výpovědí respondentů, </w:t>
            </w:r>
          </w:p>
          <w:p w:rsidR="007B27FC" w:rsidRDefault="007B27FC" w:rsidP="007B27F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plytká interpretace dat – chybí srovnání s dosavadním odborným poznáním, </w:t>
            </w:r>
          </w:p>
          <w:p w:rsidR="007B27FC" w:rsidRPr="00C50B27" w:rsidRDefault="007B27FC" w:rsidP="007B27F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uvítala bych rozsáhlejší doporučení pro praktické využití. 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B2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byly limity Vašeho výzkumu? </w:t>
            </w:r>
          </w:p>
          <w:p w:rsidR="00B411DB" w:rsidRPr="00C50B27" w:rsidRDefault="007B2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Uveďte přímou souvislost Vašeho tématu se sociální pedagogikou tak, aby byl patrný odklon od pedagogiky speciální.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B27FC">
              <w:rPr>
                <w:sz w:val="22"/>
                <w:szCs w:val="22"/>
              </w:rPr>
              <w:t xml:space="preserve"> </w:t>
            </w:r>
            <w:proofErr w:type="gramStart"/>
            <w:r w:rsidR="007B27FC">
              <w:rPr>
                <w:sz w:val="22"/>
                <w:szCs w:val="22"/>
              </w:rPr>
              <w:t>12.5.2014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25FFC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1D6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D67" w:rsidRDefault="00900D67">
      <w:r>
        <w:separator/>
      </w:r>
    </w:p>
  </w:endnote>
  <w:endnote w:type="continuationSeparator" w:id="0">
    <w:p w:rsidR="00900D67" w:rsidRDefault="00900D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D67" w:rsidRDefault="00900D67">
      <w:r>
        <w:separator/>
      </w:r>
    </w:p>
  </w:footnote>
  <w:footnote w:type="continuationSeparator" w:id="0">
    <w:p w:rsidR="00900D67" w:rsidRDefault="00900D6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54AF1"/>
    <w:multiLevelType w:val="hybridMultilevel"/>
    <w:tmpl w:val="D4789C00"/>
    <w:lvl w:ilvl="0" w:tplc="EA0EA5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27FC"/>
    <w:rsid w:val="00154F27"/>
    <w:rsid w:val="001D63D8"/>
    <w:rsid w:val="002A113F"/>
    <w:rsid w:val="00362AB0"/>
    <w:rsid w:val="003819D3"/>
    <w:rsid w:val="003F5DA2"/>
    <w:rsid w:val="00512982"/>
    <w:rsid w:val="00526D47"/>
    <w:rsid w:val="0055255D"/>
    <w:rsid w:val="005C219A"/>
    <w:rsid w:val="00625FFC"/>
    <w:rsid w:val="006847E2"/>
    <w:rsid w:val="007553A2"/>
    <w:rsid w:val="007B27FC"/>
    <w:rsid w:val="008614B3"/>
    <w:rsid w:val="00900D67"/>
    <w:rsid w:val="009A27D5"/>
    <w:rsid w:val="00B411DB"/>
    <w:rsid w:val="00BA3203"/>
    <w:rsid w:val="00C50B27"/>
    <w:rsid w:val="00CA7D64"/>
    <w:rsid w:val="00D05C79"/>
    <w:rsid w:val="00DB39B4"/>
    <w:rsid w:val="00DC1BF5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21</TotalTime>
  <Pages>1</Pages>
  <Words>330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2014-05-12T09:22:00Z</cp:lastPrinted>
  <dcterms:created xsi:type="dcterms:W3CDTF">2014-05-12T09:02:00Z</dcterms:created>
  <dcterms:modified xsi:type="dcterms:W3CDTF">2014-05-12T10:55:00Z</dcterms:modified>
</cp:coreProperties>
</file>