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E76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MIROSLAVA KOCIANOVÁ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E762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Projevy nespolupracujícího chování z pohledu </w:t>
            </w:r>
            <w:proofErr w:type="gramStart"/>
            <w:r>
              <w:rPr>
                <w:sz w:val="22"/>
                <w:szCs w:val="22"/>
              </w:rPr>
              <w:t>žáků 3.tříd</w:t>
            </w:r>
            <w:proofErr w:type="gramEnd"/>
            <w:r>
              <w:rPr>
                <w:sz w:val="22"/>
                <w:szCs w:val="22"/>
              </w:rPr>
              <w:t xml:space="preserve"> ZŠ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43771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3771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43771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6855EE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A5411" w:rsidRDefault="008A541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8A5411" w:rsidRDefault="008A5411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zajímavé téma</w:t>
            </w:r>
          </w:p>
          <w:p w:rsidR="008A5411" w:rsidRDefault="008A5411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většiny kapitol teoretické části relevantní zaměření</w:t>
            </w:r>
          </w:p>
          <w:p w:rsidR="00F006DC" w:rsidRDefault="00F006DC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dostatečným množstvím odborných publikací</w:t>
            </w:r>
          </w:p>
          <w:p w:rsidR="00A7373D" w:rsidRDefault="00A7373D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hodnotíme snahu autorky vypracovat pro děti zajímavou</w:t>
            </w:r>
            <w:r w:rsidR="00E175B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atraktivní </w:t>
            </w:r>
            <w:r w:rsidR="00E175B2">
              <w:rPr>
                <w:sz w:val="22"/>
                <w:szCs w:val="22"/>
              </w:rPr>
              <w:t xml:space="preserve">a srozumitelnou </w:t>
            </w:r>
            <w:r>
              <w:rPr>
                <w:sz w:val="22"/>
                <w:szCs w:val="22"/>
              </w:rPr>
              <w:t>formu dotazníku</w:t>
            </w:r>
          </w:p>
          <w:p w:rsidR="008A5411" w:rsidRPr="006855EE" w:rsidRDefault="00C03FCE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Dílčí výzkumné otázky byly zodpovězeny, formulované hypotézy byly ověřeny, nezodpovězen však zůstal hlavní výzkumný cíl? </w:t>
            </w:r>
          </w:p>
          <w:p w:rsidR="008A5411" w:rsidRDefault="008A5411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D3083E" w:rsidRPr="00D3083E" w:rsidRDefault="00D3083E" w:rsidP="00D3083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Zpracování teoretické části práce nejde příliš do hloubky</w:t>
            </w:r>
          </w:p>
          <w:p w:rsidR="008A5411" w:rsidRDefault="008A5411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Uniká nám smysl zařazení 4. kapitoly teoretické části</w:t>
            </w:r>
          </w:p>
          <w:p w:rsidR="00716CFA" w:rsidRDefault="00716CFA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Gramatické nesrovnalosti, překlepy, např. s. 35</w:t>
            </w:r>
            <w:r w:rsidR="00A22E69">
              <w:rPr>
                <w:sz w:val="22"/>
                <w:szCs w:val="22"/>
              </w:rPr>
              <w:t>, s. 36</w:t>
            </w:r>
            <w:r w:rsidR="00994392">
              <w:rPr>
                <w:sz w:val="22"/>
                <w:szCs w:val="22"/>
              </w:rPr>
              <w:t>, s. 37…</w:t>
            </w:r>
          </w:p>
          <w:p w:rsidR="00F61E4C" w:rsidRDefault="00F61E4C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Hlavní</w:t>
            </w:r>
            <w:r w:rsidR="00A217CF">
              <w:rPr>
                <w:sz w:val="22"/>
                <w:szCs w:val="22"/>
              </w:rPr>
              <w:t xml:space="preserve"> výzkumná otázka je neodpovídá názvu</w:t>
            </w:r>
            <w:r>
              <w:rPr>
                <w:sz w:val="22"/>
                <w:szCs w:val="22"/>
              </w:rPr>
              <w:t xml:space="preserve"> práce</w:t>
            </w:r>
            <w:r w:rsidR="00C5557D">
              <w:rPr>
                <w:sz w:val="22"/>
                <w:szCs w:val="22"/>
              </w:rPr>
              <w:t>, je obtížné vysledovat vztah mezi dílčími výzkumnými cíli a hlavním výzkumným cílem</w:t>
            </w:r>
            <w:r w:rsidR="005C2B4E">
              <w:rPr>
                <w:sz w:val="22"/>
                <w:szCs w:val="22"/>
              </w:rPr>
              <w:t>, hlavní výzkumný cíl 5.1 je formulován odlišně než cíl 5.3.</w:t>
            </w:r>
          </w:p>
          <w:p w:rsidR="00145076" w:rsidRDefault="00145076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Místy diskutabilní korespondence dílčích výzkumných otázek ke konkrétním otázkám dotazníku</w:t>
            </w:r>
          </w:p>
          <w:p w:rsidR="00934ADB" w:rsidRDefault="00855D79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A22E69">
              <w:rPr>
                <w:sz w:val="22"/>
                <w:szCs w:val="22"/>
              </w:rPr>
              <w:t>. 36 – uvedeno město, v </w:t>
            </w:r>
            <w:proofErr w:type="gramStart"/>
            <w:r w:rsidR="00A22E69">
              <w:rPr>
                <w:sz w:val="22"/>
                <w:szCs w:val="22"/>
              </w:rPr>
              <w:t>jejichž</w:t>
            </w:r>
            <w:proofErr w:type="gramEnd"/>
            <w:r w:rsidR="00A22E69">
              <w:rPr>
                <w:sz w:val="22"/>
                <w:szCs w:val="22"/>
              </w:rPr>
              <w:t xml:space="preserve"> ZŠ byl výzkum realizován </w:t>
            </w:r>
            <w:r>
              <w:rPr>
                <w:sz w:val="22"/>
                <w:szCs w:val="22"/>
              </w:rPr>
              <w:t>–</w:t>
            </w:r>
            <w:r w:rsidR="00A22E69">
              <w:rPr>
                <w:sz w:val="22"/>
                <w:szCs w:val="22"/>
              </w:rPr>
              <w:t xml:space="preserve"> anonymita</w:t>
            </w:r>
          </w:p>
          <w:p w:rsidR="00855D79" w:rsidRDefault="00855D79" w:rsidP="008A541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</w:t>
            </w:r>
            <w:proofErr w:type="spellStart"/>
            <w:r>
              <w:rPr>
                <w:sz w:val="22"/>
                <w:szCs w:val="22"/>
              </w:rPr>
              <w:t>předvýzkum</w:t>
            </w:r>
            <w:proofErr w:type="spellEnd"/>
          </w:p>
          <w:p w:rsidR="00B411DB" w:rsidRDefault="00A7373D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výzkumu bez absolutních četností</w:t>
            </w:r>
          </w:p>
          <w:p w:rsidR="004425A0" w:rsidRPr="006855EE" w:rsidRDefault="004425A0" w:rsidP="004425A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Výše uvedené nedostatky projektu výzkumu mají důsledky i pro kvalitu závěrečného shrnutí a diskusi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934ADB">
              <w:rPr>
                <w:b/>
                <w:sz w:val="22"/>
                <w:szCs w:val="22"/>
              </w:rPr>
              <w:t xml:space="preserve"> </w:t>
            </w:r>
            <w:r w:rsidR="00934ADB">
              <w:rPr>
                <w:sz w:val="22"/>
                <w:szCs w:val="22"/>
              </w:rPr>
              <w:t xml:space="preserve">V kapitole </w:t>
            </w:r>
            <w:proofErr w:type="gramStart"/>
            <w:r w:rsidR="00934ADB">
              <w:rPr>
                <w:sz w:val="22"/>
                <w:szCs w:val="22"/>
              </w:rPr>
              <w:t>5.2. uvádíte</w:t>
            </w:r>
            <w:proofErr w:type="gramEnd"/>
            <w:r w:rsidR="00934ADB">
              <w:rPr>
                <w:sz w:val="22"/>
                <w:szCs w:val="22"/>
              </w:rPr>
              <w:t>: „V současnosti jedním z velmi diskutovaných témat na školách všeobecně je chování žáků a jejich osobní pohoda.“</w:t>
            </w:r>
            <w:r w:rsidR="008E2B07">
              <w:rPr>
                <w:sz w:val="22"/>
                <w:szCs w:val="22"/>
              </w:rPr>
              <w:t xml:space="preserve"> Je možné tuto Vaši</w:t>
            </w:r>
            <w:r w:rsidR="003D1434">
              <w:rPr>
                <w:sz w:val="22"/>
                <w:szCs w:val="22"/>
              </w:rPr>
              <w:t xml:space="preserve"> </w:t>
            </w:r>
            <w:r w:rsidR="008E2B07">
              <w:rPr>
                <w:sz w:val="22"/>
                <w:szCs w:val="22"/>
              </w:rPr>
              <w:t>zkušenost</w:t>
            </w:r>
            <w:r w:rsidR="003D1434">
              <w:rPr>
                <w:sz w:val="22"/>
                <w:szCs w:val="22"/>
              </w:rPr>
              <w:t xml:space="preserve"> podpořit i nějakými </w:t>
            </w:r>
            <w:r w:rsidR="003D1434">
              <w:rPr>
                <w:sz w:val="22"/>
                <w:szCs w:val="22"/>
              </w:rPr>
              <w:lastRenderedPageBreak/>
              <w:t>odbornými zdroji?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855EE">
              <w:rPr>
                <w:sz w:val="22"/>
                <w:szCs w:val="22"/>
              </w:rPr>
              <w:t xml:space="preserve"> </w:t>
            </w:r>
            <w:proofErr w:type="gramStart"/>
            <w:r w:rsidR="006855EE">
              <w:rPr>
                <w:sz w:val="22"/>
                <w:szCs w:val="22"/>
              </w:rPr>
              <w:t>3.5. 2014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855EE">
              <w:rPr>
                <w:sz w:val="22"/>
                <w:szCs w:val="22"/>
              </w:rPr>
              <w:t xml:space="preserve"> PhDr. Hana </w:t>
            </w:r>
            <w:proofErr w:type="spellStart"/>
            <w:r w:rsidR="006855EE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DC2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622" w:rsidRDefault="001E7622">
      <w:r>
        <w:separator/>
      </w:r>
    </w:p>
  </w:endnote>
  <w:endnote w:type="continuationSeparator" w:id="0">
    <w:p w:rsidR="001E7622" w:rsidRDefault="001E7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622" w:rsidRDefault="001E7622">
      <w:r>
        <w:separator/>
      </w:r>
    </w:p>
  </w:footnote>
  <w:footnote w:type="continuationSeparator" w:id="0">
    <w:p w:rsidR="001E7622" w:rsidRDefault="001E762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1B4E"/>
    <w:multiLevelType w:val="hybridMultilevel"/>
    <w:tmpl w:val="B20637F4"/>
    <w:lvl w:ilvl="0" w:tplc="066C9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717"/>
    <w:rsid w:val="000E2C47"/>
    <w:rsid w:val="00145076"/>
    <w:rsid w:val="00161301"/>
    <w:rsid w:val="001E7622"/>
    <w:rsid w:val="0023176F"/>
    <w:rsid w:val="00362AB0"/>
    <w:rsid w:val="003D1434"/>
    <w:rsid w:val="003F5DA2"/>
    <w:rsid w:val="00437717"/>
    <w:rsid w:val="004425A0"/>
    <w:rsid w:val="00512982"/>
    <w:rsid w:val="00514664"/>
    <w:rsid w:val="00526D47"/>
    <w:rsid w:val="0055255D"/>
    <w:rsid w:val="005C219A"/>
    <w:rsid w:val="005C2B4E"/>
    <w:rsid w:val="006847E2"/>
    <w:rsid w:val="006855EE"/>
    <w:rsid w:val="00716CFA"/>
    <w:rsid w:val="00730C1A"/>
    <w:rsid w:val="00855D79"/>
    <w:rsid w:val="008A5411"/>
    <w:rsid w:val="008E2B07"/>
    <w:rsid w:val="00934ADB"/>
    <w:rsid w:val="00994392"/>
    <w:rsid w:val="00A217CF"/>
    <w:rsid w:val="00A22E69"/>
    <w:rsid w:val="00A7373D"/>
    <w:rsid w:val="00B411DB"/>
    <w:rsid w:val="00BA3203"/>
    <w:rsid w:val="00C03D7D"/>
    <w:rsid w:val="00C03FCE"/>
    <w:rsid w:val="00C50B27"/>
    <w:rsid w:val="00C5557D"/>
    <w:rsid w:val="00D3083E"/>
    <w:rsid w:val="00D62416"/>
    <w:rsid w:val="00DC1BF5"/>
    <w:rsid w:val="00DC2A26"/>
    <w:rsid w:val="00E175B2"/>
    <w:rsid w:val="00E709EA"/>
    <w:rsid w:val="00F006DC"/>
    <w:rsid w:val="00F61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A54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4</TotalTime>
  <Pages>2</Pages>
  <Words>369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2014-05-04T11:29:00Z</dcterms:created>
  <dcterms:modified xsi:type="dcterms:W3CDTF">2014-05-04T11:29:00Z</dcterms:modified>
</cp:coreProperties>
</file>