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Iveta Kaderová, Dis.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Volnočasové aktivity dětí předškolního věku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F51389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2D2BD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F51389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513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F51389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513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2D2BD0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723F0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je věnována volnočasovým aktivitám</w:t>
            </w:r>
            <w:r w:rsidR="006766D6">
              <w:rPr>
                <w:sz w:val="22"/>
                <w:szCs w:val="22"/>
              </w:rPr>
              <w:t xml:space="preserve"> dětí předškolního věku.</w:t>
            </w:r>
          </w:p>
          <w:p w:rsidR="006766D6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EE0F1B" w:rsidRPr="00EE0F1B" w:rsidRDefault="00EE0F1B" w:rsidP="00EE0F1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osobní vhled do problematiky.</w:t>
            </w:r>
          </w:p>
          <w:p w:rsidR="006766D6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723F03" w:rsidRDefault="00A755C9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nejednotnost</w:t>
            </w:r>
            <w:r w:rsidR="00723F03">
              <w:rPr>
                <w:sz w:val="22"/>
                <w:szCs w:val="22"/>
              </w:rPr>
              <w:t xml:space="preserve"> bibliografické citace v souladu s normou ISO 690,</w:t>
            </w:r>
          </w:p>
          <w:p w:rsidR="00723F03" w:rsidRDefault="00723F03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nedůsledné dodržování autorského plurálu (např. str. 50</w:t>
            </w:r>
            <w:r w:rsidR="002D2BD0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„Díky této práci jsem si prohloubila dosavadní znalosti o …“, apod.),</w:t>
            </w:r>
          </w:p>
          <w:p w:rsidR="00403BD6" w:rsidRDefault="00A755C9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nedostatky v typografické rovině (např. ponechání neslabičné předložky a spojky na konci řádku), občasné překlepy (např.</w:t>
            </w:r>
            <w:r w:rsidR="002D2BD0">
              <w:rPr>
                <w:sz w:val="22"/>
                <w:szCs w:val="22"/>
              </w:rPr>
              <w:t xml:space="preserve"> str. 50),</w:t>
            </w:r>
            <w:r w:rsidR="00540EC1">
              <w:rPr>
                <w:sz w:val="22"/>
                <w:szCs w:val="22"/>
              </w:rPr>
              <w:t xml:space="preserve"> </w:t>
            </w:r>
            <w:r w:rsidR="00540EC1">
              <w:rPr>
                <w:sz w:val="22"/>
                <w:szCs w:val="22"/>
              </w:rPr>
              <w:t>chyba v abecedním řazení autorů</w:t>
            </w:r>
            <w:r w:rsidR="00540EC1">
              <w:rPr>
                <w:sz w:val="22"/>
                <w:szCs w:val="22"/>
              </w:rPr>
              <w:t>,</w:t>
            </w:r>
          </w:p>
          <w:p w:rsidR="00EE0F1B" w:rsidRDefault="00403BD6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odkazy v seznamu literatury (např. str. 13 Vágnerová, st</w:t>
            </w:r>
            <w:r w:rsidR="00EE0F1B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. 16 Havlínová</w:t>
            </w:r>
            <w:r w:rsidR="00EE0F1B">
              <w:rPr>
                <w:sz w:val="22"/>
                <w:szCs w:val="22"/>
              </w:rPr>
              <w:t xml:space="preserve">, str. 22 </w:t>
            </w:r>
            <w:proofErr w:type="spellStart"/>
            <w:r w:rsidR="00EE0F1B">
              <w:rPr>
                <w:sz w:val="22"/>
                <w:szCs w:val="22"/>
              </w:rPr>
              <w:t>Přadka</w:t>
            </w:r>
            <w:proofErr w:type="spellEnd"/>
            <w:r w:rsidR="00540EC1">
              <w:rPr>
                <w:sz w:val="22"/>
                <w:szCs w:val="22"/>
              </w:rPr>
              <w:t>),</w:t>
            </w:r>
          </w:p>
          <w:p w:rsidR="00A755C9" w:rsidRDefault="00EE0F1B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některé položky v dotazníku nemohl odpovědět respondent, který nenavštěvuje organizaci Domino,</w:t>
            </w:r>
            <w:r w:rsidR="00A755C9">
              <w:rPr>
                <w:sz w:val="22"/>
                <w:szCs w:val="22"/>
              </w:rPr>
              <w:t xml:space="preserve"> </w:t>
            </w:r>
          </w:p>
          <w:p w:rsidR="00EE0F1B" w:rsidRDefault="00EE0F1B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neobsahuje diskusi s kritickým zhodnocením limitů použitého výzkumu (validita a reliabilita měřícího nástroje),</w:t>
            </w:r>
          </w:p>
          <w:p w:rsidR="00022E06" w:rsidRDefault="00022E06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údaje </w:t>
            </w:r>
            <w:r w:rsidR="00D353B2">
              <w:rPr>
                <w:sz w:val="22"/>
                <w:szCs w:val="22"/>
              </w:rPr>
              <w:t>v textu práce nekorespondují s údaji v tabulkách (např. str. 38</w:t>
            </w:r>
            <w:r w:rsidR="00F51389">
              <w:rPr>
                <w:sz w:val="22"/>
                <w:szCs w:val="22"/>
              </w:rPr>
              <w:t>, 45, 49</w:t>
            </w:r>
            <w:r w:rsidR="00D353B2">
              <w:rPr>
                <w:sz w:val="22"/>
                <w:szCs w:val="22"/>
              </w:rPr>
              <w:t>),</w:t>
            </w:r>
          </w:p>
          <w:p w:rsidR="00D353B2" w:rsidRDefault="00102408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neuvážené vyhodnocení grafu číslo 6 (rozdělení jedináčků na starší a mladší sourozence)</w:t>
            </w:r>
            <w:r w:rsidR="002D2BD0">
              <w:rPr>
                <w:sz w:val="22"/>
                <w:szCs w:val="22"/>
              </w:rPr>
              <w:t>,</w:t>
            </w:r>
          </w:p>
          <w:p w:rsidR="00723F03" w:rsidRDefault="00022E06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specifikace výzkumného souboru a způsob distribuce výzkumné metody respondentům,</w:t>
            </w:r>
          </w:p>
          <w:p w:rsidR="00F51389" w:rsidRPr="00723F03" w:rsidRDefault="00F51389" w:rsidP="00723F0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interpretace dat.</w:t>
            </w:r>
          </w:p>
          <w:p w:rsidR="00F1326B" w:rsidRPr="00C50B27" w:rsidRDefault="006766D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E0F1B" w:rsidRDefault="00723F0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skutečnost Vás vede k přesvědčení, že „mateřská škola je velmi důležitým vstupem do společenského života člověka“? (v souvislosti s konstatováním na str. 50)</w:t>
            </w:r>
          </w:p>
          <w:p w:rsidR="00EE0F1B" w:rsidRDefault="00EE0F1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ověřovala Vámi zvolený nástroj?</w:t>
            </w:r>
          </w:p>
          <w:p w:rsidR="00022E06" w:rsidRDefault="00022E0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Specifikujte vymezení výběrového výzkumného souboru.</w:t>
            </w:r>
          </w:p>
          <w:p w:rsidR="00022E06" w:rsidRDefault="00022E0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Jakým způsobem byli respondenti do výzkumného souboru vybíráni? </w:t>
            </w:r>
          </w:p>
          <w:p w:rsidR="00B411DB" w:rsidRPr="00C50B27" w:rsidRDefault="00A755C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konkrétně Vaše práce obohatila dosavadní poznání?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2D2BD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2D2BD0" w:rsidP="00403B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766D6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766D6">
              <w:rPr>
                <w:sz w:val="22"/>
                <w:szCs w:val="22"/>
              </w:rPr>
              <w:t xml:space="preserve"> </w:t>
            </w:r>
            <w:bookmarkStart w:id="0" w:name="_GoBack"/>
            <w:r w:rsidR="006766D6">
              <w:rPr>
                <w:sz w:val="22"/>
                <w:szCs w:val="22"/>
              </w:rPr>
              <w:t xml:space="preserve">Petra </w:t>
            </w:r>
            <w:proofErr w:type="spellStart"/>
            <w:r w:rsidR="006766D6">
              <w:rPr>
                <w:sz w:val="22"/>
                <w:szCs w:val="22"/>
              </w:rPr>
              <w:t>Zgarbová</w:t>
            </w:r>
            <w:proofErr w:type="spellEnd"/>
            <w:r w:rsidR="006766D6">
              <w:rPr>
                <w:sz w:val="22"/>
                <w:szCs w:val="22"/>
              </w:rPr>
              <w:t xml:space="preserve"> v. r.</w:t>
            </w:r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440" w:rsidRDefault="00101440">
      <w:r>
        <w:separator/>
      </w:r>
    </w:p>
  </w:endnote>
  <w:endnote w:type="continuationSeparator" w:id="0">
    <w:p w:rsidR="00101440" w:rsidRDefault="0010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440" w:rsidRDefault="00101440">
      <w:r>
        <w:separator/>
      </w:r>
    </w:p>
  </w:footnote>
  <w:footnote w:type="continuationSeparator" w:id="0">
    <w:p w:rsidR="00101440" w:rsidRDefault="0010144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5608"/>
    <w:multiLevelType w:val="hybridMultilevel"/>
    <w:tmpl w:val="22380BE8"/>
    <w:lvl w:ilvl="0" w:tplc="579C5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2C2216"/>
    <w:multiLevelType w:val="hybridMultilevel"/>
    <w:tmpl w:val="01B86B00"/>
    <w:lvl w:ilvl="0" w:tplc="94863E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B84"/>
    <w:rsid w:val="00022E06"/>
    <w:rsid w:val="00101440"/>
    <w:rsid w:val="00102408"/>
    <w:rsid w:val="00154F27"/>
    <w:rsid w:val="002D2BD0"/>
    <w:rsid w:val="00362AB0"/>
    <w:rsid w:val="003F5DA2"/>
    <w:rsid w:val="00403BD6"/>
    <w:rsid w:val="00417847"/>
    <w:rsid w:val="00512982"/>
    <w:rsid w:val="00526D47"/>
    <w:rsid w:val="00540EC1"/>
    <w:rsid w:val="0055255D"/>
    <w:rsid w:val="005C219A"/>
    <w:rsid w:val="006766D6"/>
    <w:rsid w:val="006847E2"/>
    <w:rsid w:val="00723F03"/>
    <w:rsid w:val="007553A2"/>
    <w:rsid w:val="008614B3"/>
    <w:rsid w:val="009A27D5"/>
    <w:rsid w:val="009C320E"/>
    <w:rsid w:val="00A755C9"/>
    <w:rsid w:val="00AB6B84"/>
    <w:rsid w:val="00AF69E8"/>
    <w:rsid w:val="00B411DB"/>
    <w:rsid w:val="00BA3203"/>
    <w:rsid w:val="00C50B27"/>
    <w:rsid w:val="00CA7D64"/>
    <w:rsid w:val="00D05C79"/>
    <w:rsid w:val="00D353B2"/>
    <w:rsid w:val="00DC1BF5"/>
    <w:rsid w:val="00E709EA"/>
    <w:rsid w:val="00ED2FBE"/>
    <w:rsid w:val="00EE0F1B"/>
    <w:rsid w:val="00F1326B"/>
    <w:rsid w:val="00F5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23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23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bakal&#225;&#345;ky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0</TotalTime>
  <Pages>2</Pages>
  <Words>414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2</cp:revision>
  <cp:lastPrinted>2014-05-13T07:20:00Z</cp:lastPrinted>
  <dcterms:created xsi:type="dcterms:W3CDTF">2014-05-13T07:23:00Z</dcterms:created>
  <dcterms:modified xsi:type="dcterms:W3CDTF">2014-05-13T07:23:00Z</dcterms:modified>
</cp:coreProperties>
</file>