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Fraňková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Návrat žen na trh práce po rodičovské dovolené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E07C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671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67170" w:rsidRPr="00B67170" w:rsidRDefault="00B67170" w:rsidP="00B6717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Volba zajímavého a aktuálního tématu </w:t>
            </w:r>
          </w:p>
          <w:p w:rsidR="00B411DB" w:rsidRDefault="00E07C9C" w:rsidP="00E07C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E07C9C" w:rsidRPr="00E07C9C" w:rsidRDefault="00E07C9C" w:rsidP="00E07C9C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E07C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E07C9C" w:rsidRPr="00E07C9C" w:rsidRDefault="00E07C9C" w:rsidP="00E07C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se objevují drobné nedostatky gramatického charakteru</w:t>
            </w:r>
          </w:p>
          <w:p w:rsidR="00B411DB" w:rsidRDefault="00E07C9C" w:rsidP="00E07C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tomu, že autorka vytvořila hypotézu na základě odborné literatury, očekávala bych obsáhlejší odbornou diskusi, stejně tak u shrnutí praktické části práce</w:t>
            </w:r>
          </w:p>
          <w:p w:rsidR="00E07C9C" w:rsidRPr="00E07C9C" w:rsidRDefault="00E07C9C" w:rsidP="00E07C9C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E07C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E07C9C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výběr výzkumného souboru se jedná dle metodologické terminologie?</w:t>
            </w:r>
          </w:p>
          <w:p w:rsidR="00E07C9C" w:rsidRDefault="00E07C9C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Můžete říci, jak jste postupovala při analýze otevřených otázek dotazníku?</w:t>
            </w:r>
          </w:p>
          <w:p w:rsidR="00E07C9C" w:rsidRPr="00E07C9C" w:rsidRDefault="00E07C9C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E07C9C">
              <w:rPr>
                <w:sz w:val="22"/>
                <w:szCs w:val="22"/>
              </w:rPr>
              <w:t>11.5.2014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8F0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20B" w:rsidRDefault="00E2220B">
      <w:r>
        <w:separator/>
      </w:r>
    </w:p>
  </w:endnote>
  <w:endnote w:type="continuationSeparator" w:id="1">
    <w:p w:rsidR="00E2220B" w:rsidRDefault="00E22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20B" w:rsidRDefault="00E2220B">
      <w:r>
        <w:separator/>
      </w:r>
    </w:p>
  </w:footnote>
  <w:footnote w:type="continuationSeparator" w:id="1">
    <w:p w:rsidR="00E2220B" w:rsidRDefault="00E2220B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27C7E"/>
    <w:multiLevelType w:val="hybridMultilevel"/>
    <w:tmpl w:val="BB6C9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958A4"/>
    <w:multiLevelType w:val="hybridMultilevel"/>
    <w:tmpl w:val="25DE2338"/>
    <w:lvl w:ilvl="0" w:tplc="ACE45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F5DA2"/>
    <w:rsid w:val="00512982"/>
    <w:rsid w:val="00526D47"/>
    <w:rsid w:val="0055255D"/>
    <w:rsid w:val="005C219A"/>
    <w:rsid w:val="006847E2"/>
    <w:rsid w:val="007553A2"/>
    <w:rsid w:val="008614B3"/>
    <w:rsid w:val="008F02B1"/>
    <w:rsid w:val="009A27D5"/>
    <w:rsid w:val="009E4FCE"/>
    <w:rsid w:val="00B411DB"/>
    <w:rsid w:val="00B67170"/>
    <w:rsid w:val="00BA3203"/>
    <w:rsid w:val="00C50B27"/>
    <w:rsid w:val="00CA7D64"/>
    <w:rsid w:val="00D05C79"/>
    <w:rsid w:val="00DC1BF5"/>
    <w:rsid w:val="00E07C9C"/>
    <w:rsid w:val="00E2220B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671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102</TotalTime>
  <Pages>2</Pages>
  <Words>251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1</cp:revision>
  <cp:lastPrinted>2012-04-25T08:21:00Z</cp:lastPrinted>
  <dcterms:created xsi:type="dcterms:W3CDTF">2014-05-05T10:20:00Z</dcterms:created>
  <dcterms:modified xsi:type="dcterms:W3CDTF">2014-05-11T18:17:00Z</dcterms:modified>
</cp:coreProperties>
</file>