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Jitka Čechová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Profesionální rodičovství jako alternativa ústavní péče z pohledu veřejnosti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A06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A06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 </w:t>
            </w:r>
          </w:p>
          <w:p w:rsidR="00DA06B8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bakalářská práce je zpracována kvalitním a odborným způsobem, </w:t>
            </w:r>
          </w:p>
          <w:p w:rsidR="00DA06B8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logická souslednost jednotlivých kapitol, </w:t>
            </w:r>
          </w:p>
          <w:p w:rsidR="00DA06B8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vlastní odborné komentáře, </w:t>
            </w:r>
          </w:p>
          <w:p w:rsidR="00DA06B8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rozsah zpracování bakalářské práce,</w:t>
            </w:r>
          </w:p>
          <w:p w:rsidR="00DA06B8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interpretace dat a diskuze – velmi oceňuji závěrečnou interpretaci dat, kdy studentka komparuje výstupy výzkumného šetření s dosavadním odborným poznáním a výzkumy. </w:t>
            </w:r>
          </w:p>
          <w:p w:rsidR="00DA06B8" w:rsidRDefault="00DA06B8" w:rsidP="00362AB0">
            <w:pPr>
              <w:rPr>
                <w:sz w:val="22"/>
                <w:szCs w:val="22"/>
              </w:rPr>
            </w:pPr>
          </w:p>
          <w:p w:rsidR="00DA06B8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DA06B8" w:rsidRDefault="00DA06B8" w:rsidP="00DA06B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některé výzkumné otázky postrádají hloubku, </w:t>
            </w:r>
          </w:p>
          <w:p w:rsidR="00DA06B8" w:rsidRDefault="00DA06B8" w:rsidP="00DA06B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metod statistické analýzy dat, </w:t>
            </w:r>
          </w:p>
          <w:p w:rsidR="00DA06B8" w:rsidRDefault="00DA06B8" w:rsidP="00DA06B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výskyt sugestivních otázek v dotazníku, </w:t>
            </w:r>
          </w:p>
          <w:p w:rsidR="00DA06B8" w:rsidRDefault="00DA06B8" w:rsidP="00DA06B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plytká deskripce dat v rámci analýzy dat, </w:t>
            </w:r>
          </w:p>
          <w:p w:rsidR="00B411DB" w:rsidRPr="00DA06B8" w:rsidRDefault="00DA06B8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záměna pojmu postoje a názory.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je rozdíl mezi pojmem</w:t>
            </w:r>
            <w:r w:rsidRPr="00DA06B8">
              <w:rPr>
                <w:sz w:val="22"/>
                <w:szCs w:val="22"/>
              </w:rPr>
              <w:t xml:space="preserve"> postoj a názor? </w:t>
            </w:r>
          </w:p>
          <w:p w:rsidR="00B411DB" w:rsidRPr="00C50B27" w:rsidRDefault="00DA06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jsou limity Vašeho výzkumu?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A06B8">
              <w:rPr>
                <w:sz w:val="22"/>
                <w:szCs w:val="22"/>
              </w:rPr>
              <w:t xml:space="preserve"> 6. 5. 2014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C05444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0F25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C7D" w:rsidRDefault="00A70C7D">
      <w:r>
        <w:separator/>
      </w:r>
    </w:p>
  </w:endnote>
  <w:endnote w:type="continuationSeparator" w:id="0">
    <w:p w:rsidR="00A70C7D" w:rsidRDefault="00A70C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C7D" w:rsidRDefault="00A70C7D">
      <w:r>
        <w:separator/>
      </w:r>
    </w:p>
  </w:footnote>
  <w:footnote w:type="continuationSeparator" w:id="0">
    <w:p w:rsidR="00A70C7D" w:rsidRDefault="00A70C7D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742024"/>
    <w:multiLevelType w:val="hybridMultilevel"/>
    <w:tmpl w:val="32788DA0"/>
    <w:lvl w:ilvl="0" w:tplc="343A02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4AC4"/>
    <w:rsid w:val="000E2C47"/>
    <w:rsid w:val="000F2589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A70C7D"/>
    <w:rsid w:val="00B411DB"/>
    <w:rsid w:val="00BA3203"/>
    <w:rsid w:val="00C03D7D"/>
    <w:rsid w:val="00C05444"/>
    <w:rsid w:val="00C50B27"/>
    <w:rsid w:val="00CA4AC4"/>
    <w:rsid w:val="00D62416"/>
    <w:rsid w:val="00DA06B8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8</TotalTime>
  <Pages>1</Pages>
  <Words>296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2014-05-06T09:23:00Z</cp:lastPrinted>
  <dcterms:created xsi:type="dcterms:W3CDTF">2014-05-06T09:16:00Z</dcterms:created>
  <dcterms:modified xsi:type="dcterms:W3CDTF">2014-05-12T10:57:00Z</dcterms:modified>
</cp:coreProperties>
</file>