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96F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Klára Zemanová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96F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Harm Reduction: Ulice z pohledu streetworkera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C96F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96F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96F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A7411E" w:rsidRDefault="00C96F00" w:rsidP="00362AB0">
            <w:pPr>
              <w:rPr>
                <w:b/>
                <w:sz w:val="22"/>
                <w:szCs w:val="22"/>
              </w:rPr>
            </w:pPr>
            <w:r w:rsidRPr="00A7411E">
              <w:rPr>
                <w:b/>
                <w:sz w:val="22"/>
                <w:szCs w:val="22"/>
              </w:rPr>
              <w:t xml:space="preserve">Silné stránky: </w:t>
            </w:r>
          </w:p>
          <w:p w:rsidR="00C96F00" w:rsidRDefault="00C96F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velmi zajímavé a aktuální téma ojediněle se vyskytující jako téma závěrečné práce, </w:t>
            </w:r>
          </w:p>
          <w:p w:rsidR="00C96F00" w:rsidRDefault="00C96F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přesné zdůvodnění volby tématu bakalářské práce, </w:t>
            </w:r>
          </w:p>
          <w:p w:rsidR="00C96F00" w:rsidRDefault="00C96F0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A7411E">
              <w:rPr>
                <w:sz w:val="22"/>
                <w:szCs w:val="22"/>
              </w:rPr>
              <w:t xml:space="preserve">jasně stanovený způsob výběru výzkumného souboru, </w:t>
            </w:r>
          </w:p>
          <w:p w:rsidR="00A7411E" w:rsidRDefault="00A7411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analýza dat a jejich kategorizace, </w:t>
            </w:r>
          </w:p>
          <w:p w:rsidR="00A7411E" w:rsidRDefault="00A7411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 bakalářské práce jsou patrny zkušenosti studenty s programem Harm Reduction, čímž je zvyšována její kvalita. </w:t>
            </w:r>
          </w:p>
          <w:p w:rsidR="00A7411E" w:rsidRDefault="00A7411E" w:rsidP="00362AB0">
            <w:pPr>
              <w:rPr>
                <w:sz w:val="22"/>
                <w:szCs w:val="22"/>
              </w:rPr>
            </w:pPr>
          </w:p>
          <w:p w:rsidR="00A7411E" w:rsidRPr="00A7411E" w:rsidRDefault="00A7411E" w:rsidP="00362AB0">
            <w:pPr>
              <w:rPr>
                <w:b/>
                <w:sz w:val="22"/>
                <w:szCs w:val="22"/>
              </w:rPr>
            </w:pPr>
            <w:r w:rsidRPr="00A7411E">
              <w:rPr>
                <w:b/>
                <w:sz w:val="22"/>
                <w:szCs w:val="22"/>
              </w:rPr>
              <w:t xml:space="preserve">Slabé stránky: </w:t>
            </w:r>
          </w:p>
          <w:p w:rsidR="00A7411E" w:rsidRDefault="00E25C34" w:rsidP="00A7411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A7411E">
              <w:rPr>
                <w:sz w:val="22"/>
                <w:szCs w:val="22"/>
              </w:rPr>
              <w:t xml:space="preserve">třídání autorského plurálu a singurálu, </w:t>
            </w:r>
          </w:p>
          <w:p w:rsidR="00A7411E" w:rsidRDefault="00E25C34" w:rsidP="00A7411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A7411E">
              <w:rPr>
                <w:sz w:val="22"/>
                <w:szCs w:val="22"/>
              </w:rPr>
              <w:t xml:space="preserve">ýzkumné otázky jsou formulovány do podoby otázek v rozhovoru, </w:t>
            </w:r>
          </w:p>
          <w:p w:rsidR="00A7411E" w:rsidRPr="00A7411E" w:rsidRDefault="00E25C34" w:rsidP="00A7411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A7411E">
              <w:rPr>
                <w:sz w:val="22"/>
                <w:szCs w:val="22"/>
              </w:rPr>
              <w:t>hybí komparace výstupů výzkumného šetření s dosavadním odborným poznáním.</w:t>
            </w:r>
          </w:p>
          <w:p w:rsidR="00E25C34" w:rsidRDefault="00E25C34" w:rsidP="00362AB0">
            <w:pPr>
              <w:rPr>
                <w:sz w:val="22"/>
                <w:szCs w:val="22"/>
              </w:rPr>
            </w:pPr>
          </w:p>
          <w:p w:rsidR="00B411DB" w:rsidRPr="00C50B27" w:rsidRDefault="00A7411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A7411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Nemám otázky.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25C34">
              <w:rPr>
                <w:sz w:val="22"/>
                <w:szCs w:val="22"/>
              </w:rPr>
              <w:t xml:space="preserve"> 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3D08B1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0C7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CF0" w:rsidRDefault="00E00CF0">
      <w:r>
        <w:separator/>
      </w:r>
    </w:p>
  </w:endnote>
  <w:endnote w:type="continuationSeparator" w:id="0">
    <w:p w:rsidR="00E00CF0" w:rsidRDefault="00E00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CF0" w:rsidRDefault="00E00CF0">
      <w:r>
        <w:separator/>
      </w:r>
    </w:p>
  </w:footnote>
  <w:footnote w:type="continuationSeparator" w:id="0">
    <w:p w:rsidR="00E00CF0" w:rsidRDefault="00E00CF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990168"/>
    <w:multiLevelType w:val="hybridMultilevel"/>
    <w:tmpl w:val="E62E2C10"/>
    <w:lvl w:ilvl="0" w:tplc="A7C488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411E"/>
    <w:rsid w:val="000C70DD"/>
    <w:rsid w:val="000E2C47"/>
    <w:rsid w:val="00362AB0"/>
    <w:rsid w:val="003D08B1"/>
    <w:rsid w:val="003F5DA2"/>
    <w:rsid w:val="00512982"/>
    <w:rsid w:val="00514664"/>
    <w:rsid w:val="00526D47"/>
    <w:rsid w:val="0055255D"/>
    <w:rsid w:val="005C219A"/>
    <w:rsid w:val="006847E2"/>
    <w:rsid w:val="006E11D0"/>
    <w:rsid w:val="00730C1A"/>
    <w:rsid w:val="00A7411E"/>
    <w:rsid w:val="00B411DB"/>
    <w:rsid w:val="00BA3203"/>
    <w:rsid w:val="00C03D7D"/>
    <w:rsid w:val="00C50B27"/>
    <w:rsid w:val="00C96F00"/>
    <w:rsid w:val="00D62416"/>
    <w:rsid w:val="00DC1BF5"/>
    <w:rsid w:val="00E00CF0"/>
    <w:rsid w:val="00E25C34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59</TotalTime>
  <Pages>1</Pages>
  <Words>285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2014-05-09T09:38:00Z</cp:lastPrinted>
  <dcterms:created xsi:type="dcterms:W3CDTF">2014-05-09T08:41:00Z</dcterms:created>
  <dcterms:modified xsi:type="dcterms:W3CDTF">2014-05-12T11:00:00Z</dcterms:modified>
</cp:coreProperties>
</file>