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A414D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Radek Valenta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A414D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Zážitková pedagogika jako nástroj k formulaci osobních cílů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A414D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  <w:r>
              <w:rPr>
                <w:sz w:val="22"/>
                <w:szCs w:val="22"/>
              </w:rPr>
              <w:t>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A414D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A414D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1511D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1511D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1511D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D7440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1511D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D329D4" w:rsidP="005146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bookmarkStart w:id="0" w:name="_GoBack"/>
            <w:bookmarkEnd w:id="0"/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A414D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Předložená ba</w:t>
            </w:r>
            <w:r w:rsidR="0091417A">
              <w:rPr>
                <w:sz w:val="22"/>
                <w:szCs w:val="22"/>
              </w:rPr>
              <w:t xml:space="preserve">kalářská práce se zabývá oblastí zážitkové pedagogiky, konkrétně vybranými metodami </w:t>
            </w:r>
            <w:r w:rsidR="0091417A">
              <w:rPr>
                <w:sz w:val="22"/>
                <w:szCs w:val="22"/>
              </w:rPr>
              <w:br/>
              <w:t>a faktory, které ovlivňují proces tvorby osobního cíle</w:t>
            </w:r>
            <w:r w:rsidR="00C2783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</w:p>
          <w:p w:rsidR="00DE476C" w:rsidRDefault="00DE476C" w:rsidP="00362AB0">
            <w:pPr>
              <w:rPr>
                <w:sz w:val="22"/>
                <w:szCs w:val="22"/>
              </w:rPr>
            </w:pPr>
          </w:p>
          <w:p w:rsidR="00B411DB" w:rsidRDefault="00C2783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C2783D" w:rsidRDefault="00C2783D" w:rsidP="00C2783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aktuálnost zvolené problematiky</w:t>
            </w:r>
            <w:r w:rsidR="00660B5E">
              <w:rPr>
                <w:sz w:val="22"/>
                <w:szCs w:val="22"/>
              </w:rPr>
              <w:t>,</w:t>
            </w:r>
          </w:p>
          <w:p w:rsidR="0091417A" w:rsidRDefault="0091417A" w:rsidP="00C2783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oceňuji </w:t>
            </w:r>
            <w:r w:rsidR="001F18AA">
              <w:rPr>
                <w:sz w:val="22"/>
                <w:szCs w:val="22"/>
              </w:rPr>
              <w:t xml:space="preserve">účast na </w:t>
            </w:r>
            <w:r>
              <w:rPr>
                <w:sz w:val="22"/>
                <w:szCs w:val="22"/>
              </w:rPr>
              <w:t>realizaci zážitkového kurzu</w:t>
            </w:r>
            <w:r w:rsidR="00660B5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</w:p>
          <w:p w:rsidR="001F18AA" w:rsidRDefault="001F18AA" w:rsidP="00C2783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osobní motivace pro volbu tématu</w:t>
            </w:r>
            <w:r w:rsidR="00660B5E">
              <w:rPr>
                <w:sz w:val="22"/>
                <w:szCs w:val="22"/>
              </w:rPr>
              <w:t>,</w:t>
            </w:r>
          </w:p>
          <w:p w:rsidR="00CF07F6" w:rsidRDefault="00CF07F6" w:rsidP="00C2783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vlastní reflexe, včetně negativní (např. str. 61)</w:t>
            </w:r>
            <w:r w:rsidR="00660B5E">
              <w:rPr>
                <w:sz w:val="22"/>
                <w:szCs w:val="22"/>
              </w:rPr>
              <w:t>.</w:t>
            </w:r>
          </w:p>
          <w:p w:rsidR="00DE476C" w:rsidRDefault="00DE476C" w:rsidP="00C2783D">
            <w:pPr>
              <w:rPr>
                <w:sz w:val="22"/>
                <w:szCs w:val="22"/>
              </w:rPr>
            </w:pPr>
          </w:p>
          <w:p w:rsidR="00C2783D" w:rsidRDefault="00C2783D" w:rsidP="00C278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CF07F6" w:rsidRPr="00DE476C" w:rsidRDefault="00B40890" w:rsidP="00DE476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formální nedostatky, především</w:t>
            </w:r>
            <w:r w:rsidR="002E0BDD">
              <w:rPr>
                <w:sz w:val="22"/>
                <w:szCs w:val="22"/>
              </w:rPr>
              <w:t xml:space="preserve"> v</w:t>
            </w:r>
            <w:r>
              <w:rPr>
                <w:sz w:val="22"/>
                <w:szCs w:val="22"/>
              </w:rPr>
              <w:t xml:space="preserve"> typografické rovině (např. ponechání neslabičné předložky </w:t>
            </w:r>
            <w:r w:rsidR="002E0BDD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a spojky na konce řádku v celé bakalářské práci</w:t>
            </w:r>
            <w:r w:rsidR="00D74405">
              <w:rPr>
                <w:sz w:val="22"/>
                <w:szCs w:val="22"/>
              </w:rPr>
              <w:t>, pře</w:t>
            </w:r>
            <w:r w:rsidR="001F18AA">
              <w:rPr>
                <w:sz w:val="22"/>
                <w:szCs w:val="22"/>
              </w:rPr>
              <w:t>klepy např. str. 13, nepřesný seznam zkratek např. ze str. 23</w:t>
            </w:r>
            <w:r>
              <w:rPr>
                <w:sz w:val="22"/>
                <w:szCs w:val="22"/>
              </w:rPr>
              <w:t>)</w:t>
            </w:r>
            <w:r w:rsidR="00660B5E">
              <w:rPr>
                <w:sz w:val="22"/>
                <w:szCs w:val="22"/>
              </w:rPr>
              <w:t>,</w:t>
            </w:r>
          </w:p>
          <w:p w:rsidR="00D74405" w:rsidRPr="001511DB" w:rsidRDefault="001F18AA" w:rsidP="001511D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nedůsledné dodržování autorského plurálu</w:t>
            </w:r>
            <w:r w:rsidR="00660B5E">
              <w:rPr>
                <w:sz w:val="22"/>
                <w:szCs w:val="22"/>
              </w:rPr>
              <w:t>,</w:t>
            </w:r>
          </w:p>
          <w:p w:rsidR="00C2783D" w:rsidRDefault="00C2783D" w:rsidP="00DE476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absentuje závěr práce</w:t>
            </w:r>
            <w:r w:rsidR="00660B5E">
              <w:rPr>
                <w:sz w:val="22"/>
                <w:szCs w:val="22"/>
              </w:rPr>
              <w:t>.</w:t>
            </w:r>
          </w:p>
          <w:p w:rsidR="00DE476C" w:rsidRPr="00DE476C" w:rsidRDefault="00DE476C" w:rsidP="00DE476C">
            <w:pPr>
              <w:pStyle w:val="Odstavecseseznamem"/>
              <w:rPr>
                <w:sz w:val="22"/>
                <w:szCs w:val="22"/>
              </w:rPr>
            </w:pPr>
          </w:p>
          <w:p w:rsidR="00B411DB" w:rsidRPr="00C50B27" w:rsidRDefault="00CF07F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Předloženou bakalářskou 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7434C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 Vás vedlo k výběru výzkumné metody?</w:t>
            </w:r>
          </w:p>
          <w:p w:rsidR="00B411DB" w:rsidRPr="00C50B27" w:rsidRDefault="003C3991" w:rsidP="00DE47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 klíč jste použil při výběru vhodných činností pro z</w:t>
            </w:r>
            <w:r w:rsidR="00DE476C">
              <w:rPr>
                <w:sz w:val="22"/>
                <w:szCs w:val="22"/>
              </w:rPr>
              <w:t>ážitkový kurz, aby splňoval</w:t>
            </w:r>
            <w:r>
              <w:rPr>
                <w:sz w:val="22"/>
                <w:szCs w:val="22"/>
              </w:rPr>
              <w:t xml:space="preserve"> kritéria a naplnil </w:t>
            </w:r>
            <w:r w:rsidR="00DE476C">
              <w:rPr>
                <w:sz w:val="22"/>
                <w:szCs w:val="22"/>
              </w:rPr>
              <w:t>tak cíle Vaší</w:t>
            </w:r>
            <w:r>
              <w:rPr>
                <w:sz w:val="22"/>
                <w:szCs w:val="22"/>
              </w:rPr>
              <w:t xml:space="preserve"> práce?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91417A">
              <w:rPr>
                <w:sz w:val="22"/>
                <w:szCs w:val="22"/>
              </w:rPr>
              <w:t xml:space="preserve"> 13. 5. 2014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91417A">
              <w:rPr>
                <w:sz w:val="22"/>
                <w:szCs w:val="22"/>
              </w:rPr>
              <w:t xml:space="preserve"> Petra </w:t>
            </w:r>
            <w:proofErr w:type="spellStart"/>
            <w:r w:rsidR="0091417A">
              <w:rPr>
                <w:sz w:val="22"/>
                <w:szCs w:val="22"/>
              </w:rPr>
              <w:t>Zgarbová</w:t>
            </w:r>
            <w:proofErr w:type="spellEnd"/>
            <w:r w:rsidR="0091417A">
              <w:rPr>
                <w:sz w:val="22"/>
                <w:szCs w:val="22"/>
              </w:rPr>
              <w:t xml:space="preserve"> v. r.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B3A" w:rsidRDefault="00C73B3A">
      <w:r>
        <w:separator/>
      </w:r>
    </w:p>
  </w:endnote>
  <w:endnote w:type="continuationSeparator" w:id="0">
    <w:p w:rsidR="00C73B3A" w:rsidRDefault="00C73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B3A" w:rsidRDefault="00C73B3A">
      <w:r>
        <w:separator/>
      </w:r>
    </w:p>
  </w:footnote>
  <w:footnote w:type="continuationSeparator" w:id="0">
    <w:p w:rsidR="00C73B3A" w:rsidRDefault="00C73B3A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6B2D0E"/>
    <w:multiLevelType w:val="hybridMultilevel"/>
    <w:tmpl w:val="1A883ED0"/>
    <w:lvl w:ilvl="0" w:tplc="914A4D3A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947"/>
    <w:rsid w:val="000E2C47"/>
    <w:rsid w:val="001511DB"/>
    <w:rsid w:val="001F18AA"/>
    <w:rsid w:val="0020292E"/>
    <w:rsid w:val="002E0BDD"/>
    <w:rsid w:val="00362AB0"/>
    <w:rsid w:val="003C3991"/>
    <w:rsid w:val="003F5DA2"/>
    <w:rsid w:val="00512982"/>
    <w:rsid w:val="00514664"/>
    <w:rsid w:val="00526D47"/>
    <w:rsid w:val="0055255D"/>
    <w:rsid w:val="005C219A"/>
    <w:rsid w:val="00614947"/>
    <w:rsid w:val="00660B5E"/>
    <w:rsid w:val="006847E2"/>
    <w:rsid w:val="00730C1A"/>
    <w:rsid w:val="007434CA"/>
    <w:rsid w:val="008A71BC"/>
    <w:rsid w:val="008C502B"/>
    <w:rsid w:val="0091417A"/>
    <w:rsid w:val="009317CB"/>
    <w:rsid w:val="00A414DC"/>
    <w:rsid w:val="00AE3139"/>
    <w:rsid w:val="00B40890"/>
    <w:rsid w:val="00B411DB"/>
    <w:rsid w:val="00BA2D22"/>
    <w:rsid w:val="00BA3203"/>
    <w:rsid w:val="00C03D7D"/>
    <w:rsid w:val="00C2783D"/>
    <w:rsid w:val="00C50B27"/>
    <w:rsid w:val="00C73B3A"/>
    <w:rsid w:val="00CF07F6"/>
    <w:rsid w:val="00D329D4"/>
    <w:rsid w:val="00D62416"/>
    <w:rsid w:val="00D74405"/>
    <w:rsid w:val="00DC1BF5"/>
    <w:rsid w:val="00DE476C"/>
    <w:rsid w:val="00E709EA"/>
    <w:rsid w:val="00F61302"/>
    <w:rsid w:val="00FF2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C278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C278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garbova\Downloads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0</TotalTime>
  <Pages>2</Pages>
  <Words>321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Zgarbová Petra</dc:creator>
  <cp:lastModifiedBy>Zgarbová Petra</cp:lastModifiedBy>
  <cp:revision>2</cp:revision>
  <cp:lastPrinted>2012-04-25T08:21:00Z</cp:lastPrinted>
  <dcterms:created xsi:type="dcterms:W3CDTF">2014-05-12T07:26:00Z</dcterms:created>
  <dcterms:modified xsi:type="dcterms:W3CDTF">2014-05-12T07:26:00Z</dcterms:modified>
</cp:coreProperties>
</file>