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938F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Jakub Šerý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938F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Proces transformace sociálních služeb očima jejich klientů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938F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938F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938F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04C7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C938F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C938FA" w:rsidP="00C938F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C938FA" w:rsidRDefault="00C938FA" w:rsidP="00C938F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Autorova zainteresovanost na řešení dané problematiky</w:t>
            </w:r>
          </w:p>
          <w:p w:rsidR="00C938FA" w:rsidRPr="00C50B27" w:rsidRDefault="00C938FA" w:rsidP="00C938F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 čerpá z obsáhlé baterie odborné literatury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C938F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2C4EEF" w:rsidP="002C4E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se vyskytují nedostatky formálního charakteru</w:t>
            </w:r>
          </w:p>
          <w:p w:rsidR="002C4EEF" w:rsidRDefault="002C4EEF" w:rsidP="002C4E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 neužívá jednotné citační normy (není zřejmé, zda chce autor citovat, či upozornit na důležitost prezentovaného textu v případě užití kurzívy)</w:t>
            </w:r>
          </w:p>
          <w:p w:rsidR="008533A6" w:rsidRDefault="008533A6" w:rsidP="002C4E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 jednotlivých tabulek analytické části absentují nadpisy</w:t>
            </w:r>
          </w:p>
          <w:p w:rsidR="00C04C7A" w:rsidRDefault="00C04C7A" w:rsidP="002C4E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kapitole 5.1 autor popisuje charakteristiku výzkumného souboru, nicméně jedná se spíše o postup vytváření vztahu s uživateli, absentují anamnestické údaje</w:t>
            </w:r>
          </w:p>
          <w:p w:rsidR="008533A6" w:rsidRDefault="008533A6" w:rsidP="002C4E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dat má popisný charakter, autor nejde do hloubky problematiky</w:t>
            </w:r>
          </w:p>
          <w:p w:rsidR="002C4EEF" w:rsidRPr="00C50B27" w:rsidRDefault="008533A6" w:rsidP="002C4E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Postrádám </w:t>
            </w:r>
            <w:r w:rsidR="00C04C7A">
              <w:rPr>
                <w:sz w:val="22"/>
                <w:szCs w:val="22"/>
              </w:rPr>
              <w:t>odbornou diskusi a</w:t>
            </w:r>
            <w:r>
              <w:rPr>
                <w:sz w:val="22"/>
                <w:szCs w:val="22"/>
              </w:rPr>
              <w:t xml:space="preserve"> doporučení pro praxi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C04C7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8533A6" w:rsidP="008533A6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Vašeho výzkumu?</w:t>
            </w:r>
          </w:p>
          <w:p w:rsidR="00B411DB" w:rsidRPr="00C04C7A" w:rsidRDefault="008533A6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Jakou souvislost má Vaše téma ve vztahu k oboru sociální pedagogika?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04C7A">
              <w:rPr>
                <w:sz w:val="22"/>
                <w:szCs w:val="22"/>
              </w:rPr>
              <w:t>12.5.2014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6F7" w:rsidRDefault="001006F7">
      <w:r>
        <w:separator/>
      </w:r>
    </w:p>
  </w:endnote>
  <w:endnote w:type="continuationSeparator" w:id="0">
    <w:p w:rsidR="001006F7" w:rsidRDefault="00100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6F7" w:rsidRDefault="001006F7">
      <w:r>
        <w:separator/>
      </w:r>
    </w:p>
  </w:footnote>
  <w:footnote w:type="continuationSeparator" w:id="0">
    <w:p w:rsidR="001006F7" w:rsidRDefault="001006F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A5734"/>
    <w:multiLevelType w:val="hybridMultilevel"/>
    <w:tmpl w:val="6AACE9CC"/>
    <w:lvl w:ilvl="0" w:tplc="5912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425B28"/>
    <w:multiLevelType w:val="hybridMultilevel"/>
    <w:tmpl w:val="746859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8FA"/>
    <w:rsid w:val="000E2C47"/>
    <w:rsid w:val="001006F7"/>
    <w:rsid w:val="002C4EEF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8533A6"/>
    <w:rsid w:val="00B411DB"/>
    <w:rsid w:val="00BA3203"/>
    <w:rsid w:val="00C03D7D"/>
    <w:rsid w:val="00C04C7A"/>
    <w:rsid w:val="00C50B27"/>
    <w:rsid w:val="00C938FA"/>
    <w:rsid w:val="00D62416"/>
    <w:rsid w:val="00DC1BF5"/>
    <w:rsid w:val="00E7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38</TotalTime>
  <Pages>1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2012-04-25T08:21:00Z</cp:lastPrinted>
  <dcterms:created xsi:type="dcterms:W3CDTF">2014-05-12T07:56:00Z</dcterms:created>
  <dcterms:modified xsi:type="dcterms:W3CDTF">2014-05-12T08:34:00Z</dcterms:modified>
</cp:coreProperties>
</file>