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03D7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C03D7D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4579F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Kateřina Spěváčková 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23624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Motivace sociálních pedagogů k výkonu profese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23624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Jana Jurčíková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23624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23624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Prezenční 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4579FE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4579FE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4579FE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4579FE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4579FE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Default="004579F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oceňuji zvolené téma a jeho aktuálnost pro formování profese sociálního pedagoga, </w:t>
            </w:r>
          </w:p>
          <w:p w:rsidR="004579FE" w:rsidRDefault="004579F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analýza a interpretace dat, při které studentka komparuje vlastní zjištění s dosavadním odborným poznáním. Nevýhodou však je, že úrovní jazykového zpracování (stylistická i gramatická správnost) studentka rapidně snižuje celkovou úroveň práce. </w:t>
            </w:r>
          </w:p>
          <w:p w:rsidR="004579FE" w:rsidRDefault="004579FE" w:rsidP="00362AB0">
            <w:pPr>
              <w:rPr>
                <w:sz w:val="22"/>
                <w:szCs w:val="22"/>
              </w:rPr>
            </w:pPr>
          </w:p>
          <w:p w:rsidR="004579FE" w:rsidRDefault="004579F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Slabé stránky: </w:t>
            </w:r>
          </w:p>
          <w:p w:rsidR="004579FE" w:rsidRDefault="004579FE" w:rsidP="004579FE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stylistické a gramatické zpracování závěrečné práce, </w:t>
            </w:r>
          </w:p>
          <w:p w:rsidR="004579FE" w:rsidRDefault="004579FE" w:rsidP="004579FE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střídání autorského plurálu a singuláru, </w:t>
            </w:r>
          </w:p>
          <w:p w:rsidR="004579FE" w:rsidRDefault="004579FE" w:rsidP="004579FE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absence odborných komentářů v teoretické části bakalářské práce, </w:t>
            </w:r>
          </w:p>
          <w:p w:rsidR="004579FE" w:rsidRDefault="004579FE" w:rsidP="004579FE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 teoretické části by bylo vhodné více rozpracovat profesi sociálního pedagoga, </w:t>
            </w:r>
          </w:p>
          <w:p w:rsidR="004579FE" w:rsidRDefault="004579FE" w:rsidP="004579FE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některé výzkumné otázky se ztotožňují, </w:t>
            </w:r>
          </w:p>
          <w:p w:rsidR="00B411DB" w:rsidRPr="004579FE" w:rsidRDefault="004579FE" w:rsidP="00362AB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</w:t>
            </w:r>
            <w:r w:rsidRPr="004579FE">
              <w:rPr>
                <w:sz w:val="22"/>
                <w:szCs w:val="22"/>
              </w:rPr>
              <w:t xml:space="preserve">a nevhodné považuji střídání pojmu sociální pedagog a sociální pracovník. </w:t>
            </w:r>
          </w:p>
          <w:p w:rsidR="00B411DB" w:rsidRPr="00C50B27" w:rsidRDefault="004579F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Bakalářskou práci doporučuji k obhajobě. 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Pr="00C50B27" w:rsidRDefault="004579F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Jaký je rozdíl mezi sociálním pedagogem a sociálním pracovníkem? </w:t>
            </w:r>
          </w:p>
          <w:p w:rsidR="00B411DB" w:rsidRPr="00C50B27" w:rsidRDefault="004579F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Jaké jsou limity Vašeho výzkumu? 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4579FE">
              <w:rPr>
                <w:sz w:val="22"/>
                <w:szCs w:val="22"/>
              </w:rPr>
              <w:t xml:space="preserve"> 2. 5. 2014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4579FE">
              <w:rPr>
                <w:sz w:val="22"/>
                <w:szCs w:val="22"/>
              </w:rPr>
              <w:t xml:space="preserve"> Jurčíková v. r. 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5B23" w:rsidRDefault="00CB5B23">
      <w:r>
        <w:separator/>
      </w:r>
    </w:p>
  </w:endnote>
  <w:endnote w:type="continuationSeparator" w:id="0">
    <w:p w:rsidR="00CB5B23" w:rsidRDefault="00CB5B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5B23" w:rsidRDefault="00CB5B23">
      <w:r>
        <w:separator/>
      </w:r>
    </w:p>
  </w:footnote>
  <w:footnote w:type="continuationSeparator" w:id="0">
    <w:p w:rsidR="00CB5B23" w:rsidRDefault="00CB5B23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566BDE"/>
    <w:multiLevelType w:val="hybridMultilevel"/>
    <w:tmpl w:val="0A38571E"/>
    <w:lvl w:ilvl="0" w:tplc="27CAEF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36248"/>
    <w:rsid w:val="000E2C47"/>
    <w:rsid w:val="00236248"/>
    <w:rsid w:val="00362AB0"/>
    <w:rsid w:val="003F5DA2"/>
    <w:rsid w:val="004579FE"/>
    <w:rsid w:val="00512982"/>
    <w:rsid w:val="00514664"/>
    <w:rsid w:val="00526D47"/>
    <w:rsid w:val="0055255D"/>
    <w:rsid w:val="005C219A"/>
    <w:rsid w:val="006847E2"/>
    <w:rsid w:val="00730C1A"/>
    <w:rsid w:val="00B411DB"/>
    <w:rsid w:val="00BA3203"/>
    <w:rsid w:val="00C03D7D"/>
    <w:rsid w:val="00C50B27"/>
    <w:rsid w:val="00CB5B23"/>
    <w:rsid w:val="00D62416"/>
    <w:rsid w:val="00DC1BF5"/>
    <w:rsid w:val="00E70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RCIK~1\AppData\Local\Temp\POSUDEK%20VEDOUC&#205;HO%20BAKAL&#193;&#344;SK&#201;%20PR&#193;CE_2012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BAKALÁŘSKÉ PRÁCE_2012</Template>
  <TotalTime>8</TotalTime>
  <Pages>1</Pages>
  <Words>320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jurcikova</dc:creator>
  <cp:lastModifiedBy>jurcikova</cp:lastModifiedBy>
  <cp:revision>3</cp:revision>
  <cp:lastPrinted>2014-05-02T12:10:00Z</cp:lastPrinted>
  <dcterms:created xsi:type="dcterms:W3CDTF">2014-05-02T12:03:00Z</dcterms:created>
  <dcterms:modified xsi:type="dcterms:W3CDTF">2014-05-02T12:11:00Z</dcterms:modified>
</cp:coreProperties>
</file>