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Zuzana Neubauerová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Životní styl </w:t>
            </w:r>
            <w:proofErr w:type="spellStart"/>
            <w:r>
              <w:rPr>
                <w:sz w:val="22"/>
                <w:szCs w:val="22"/>
              </w:rPr>
              <w:t>hip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hopové</w:t>
            </w:r>
            <w:proofErr w:type="spellEnd"/>
            <w:r>
              <w:rPr>
                <w:sz w:val="22"/>
                <w:szCs w:val="22"/>
              </w:rPr>
              <w:t xml:space="preserve"> subkultury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Jurčíková Jana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7769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7769E6" w:rsidRDefault="007769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velmi zajímavé téma, které vša</w:t>
            </w:r>
            <w:r w:rsidR="006514C2">
              <w:rPr>
                <w:sz w:val="22"/>
                <w:szCs w:val="22"/>
              </w:rPr>
              <w:t xml:space="preserve">k studentka nedostatečným způsobem zpracování degraduje, </w:t>
            </w:r>
          </w:p>
          <w:p w:rsidR="006514C2" w:rsidRDefault="006514C2" w:rsidP="00362AB0">
            <w:pPr>
              <w:rPr>
                <w:sz w:val="22"/>
                <w:szCs w:val="22"/>
              </w:rPr>
            </w:pPr>
          </w:p>
          <w:p w:rsidR="006514C2" w:rsidRDefault="006514C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úvodu práce chybí obecný cíl práce,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Celkové zpracování úvodu považuji za nedostatečné vzhledem k požadavkům na závěrečné práce,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Nedostatečné zpracování kapitol (viz 1.1)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odborného komentáře, schopnosti analýzy a syntézy problematiky,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 cíle nejsou výzkumnými cíli,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rámci designu výzkumu postrádám formulaci výzkumných otázek,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 naprosto nedostatečnou shledávám analýzu dat s využitím techniky otevřeného kódování. Tato část nesplňuje požadavky jak z formálního hlediska, tak z hlediska kvalitativní metodologie. Studentka okrajově popisuje získaná data, nedokládá přímé výpovědi respondentů a její interpretace v jednotlivých kategoriích je plytká. Nehledě na rozsah analyzovaných dat (str. 32-34).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přesto, že studentka uvádí design výzkumu zakotvenou teorii, v práci postrádám propozice pro novou teorii, hypotézy nebo samotnou novou teorii, která by byla výstupem výzkumného šetření.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Absence abstraktního myšlení a metaforického jazyka, </w:t>
            </w:r>
          </w:p>
          <w:p w:rsidR="00B411DB" w:rsidRDefault="006514C2" w:rsidP="00362AB0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514C2">
              <w:rPr>
                <w:sz w:val="22"/>
                <w:szCs w:val="22"/>
              </w:rPr>
              <w:t xml:space="preserve">Chybí interpretace dat a závěrečná diskuze – o tu se studentka pokouší v závěru práce. Ten však opět nesplňuje požadavky, které jsou na závěr kladeny.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 viditelné, že autorka na kvalitativní pojetí výzkumu nestačí, </w:t>
            </w:r>
          </w:p>
          <w:p w:rsidR="006514C2" w:rsidRDefault="006514C2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Neprokazuje metodologické znalosti, </w:t>
            </w:r>
          </w:p>
          <w:p w:rsidR="006514C2" w:rsidRDefault="00C76695" w:rsidP="006514C2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Komentáře v mnohých pasážích výzkumu jsou amatérské a vypovídají převážně o názoru studentky, ne o názoru respondentů. </w:t>
            </w:r>
          </w:p>
          <w:p w:rsidR="00C76695" w:rsidRPr="006514C2" w:rsidRDefault="00C76695" w:rsidP="00C76695">
            <w:pPr>
              <w:ind w:left="720"/>
              <w:rPr>
                <w:sz w:val="22"/>
                <w:szCs w:val="22"/>
              </w:rPr>
            </w:pPr>
          </w:p>
          <w:p w:rsidR="00B411DB" w:rsidRPr="00C50B27" w:rsidRDefault="006514C2" w:rsidP="00362AB0">
            <w:pPr>
              <w:rPr>
                <w:sz w:val="22"/>
                <w:szCs w:val="22"/>
              </w:rPr>
            </w:pPr>
            <w:r w:rsidRPr="001154C7">
              <w:rPr>
                <w:sz w:val="20"/>
                <w:szCs w:val="22"/>
              </w:rPr>
              <w:t>Obě části práce jsou velmi slabé a nesplňují nutný minimální standard, proto práci hodnotím jako nedostatečnou.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6514C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je souvislost Vašeho tématu se sociální pedagogikou?</w:t>
            </w:r>
          </w:p>
          <w:p w:rsidR="00B411DB" w:rsidRPr="00C50B27" w:rsidRDefault="006514C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Odůvodněte koncepci praktické části bakalářské práci a její nedostatečné zpracování.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76695">
              <w:rPr>
                <w:sz w:val="22"/>
                <w:szCs w:val="22"/>
              </w:rPr>
              <w:t xml:space="preserve"> 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AA413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76695">
              <w:rPr>
                <w:sz w:val="22"/>
                <w:szCs w:val="22"/>
              </w:rPr>
              <w:t xml:space="preserve"> Jurčíková v. r. </w:t>
            </w:r>
          </w:p>
        </w:tc>
      </w:tr>
    </w:tbl>
    <w:p w:rsidR="006847E2" w:rsidRDefault="006847E2"/>
    <w:sectPr w:rsidR="006847E2" w:rsidSect="006A7F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2B1" w:rsidRDefault="001B02B1">
      <w:r>
        <w:separator/>
      </w:r>
    </w:p>
  </w:endnote>
  <w:endnote w:type="continuationSeparator" w:id="0">
    <w:p w:rsidR="001B02B1" w:rsidRDefault="001B0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2B1" w:rsidRDefault="001B02B1">
      <w:r>
        <w:separator/>
      </w:r>
    </w:p>
  </w:footnote>
  <w:footnote w:type="continuationSeparator" w:id="0">
    <w:p w:rsidR="001B02B1" w:rsidRDefault="001B02B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760"/>
    <w:multiLevelType w:val="hybridMultilevel"/>
    <w:tmpl w:val="46D6F310"/>
    <w:lvl w:ilvl="0" w:tplc="9F5C06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14C2"/>
    <w:rsid w:val="000E2C47"/>
    <w:rsid w:val="001B02B1"/>
    <w:rsid w:val="00362AB0"/>
    <w:rsid w:val="003F5DA2"/>
    <w:rsid w:val="00512982"/>
    <w:rsid w:val="00514664"/>
    <w:rsid w:val="00526D47"/>
    <w:rsid w:val="0055255D"/>
    <w:rsid w:val="005C219A"/>
    <w:rsid w:val="006514C2"/>
    <w:rsid w:val="006847E2"/>
    <w:rsid w:val="006A7F6A"/>
    <w:rsid w:val="00730C1A"/>
    <w:rsid w:val="007769E6"/>
    <w:rsid w:val="00AA4132"/>
    <w:rsid w:val="00B411DB"/>
    <w:rsid w:val="00BA3203"/>
    <w:rsid w:val="00C03D7D"/>
    <w:rsid w:val="00C50B27"/>
    <w:rsid w:val="00C76695"/>
    <w:rsid w:val="00C83658"/>
    <w:rsid w:val="00D62416"/>
    <w:rsid w:val="00DC1BF5"/>
    <w:rsid w:val="00E709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26</TotalTime>
  <Pages>1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3</cp:revision>
  <cp:lastPrinted>2014-05-02T11:34:00Z</cp:lastPrinted>
  <dcterms:created xsi:type="dcterms:W3CDTF">2014-05-02T11:12:00Z</dcterms:created>
  <dcterms:modified xsi:type="dcterms:W3CDTF">2014-05-12T10:59:00Z</dcterms:modified>
</cp:coreProperties>
</file>