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Barbora Janovská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Vztahy se spolužáky z pohledu prospěchově výborných žáků druhého stupně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BE79D1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E79D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BE79D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BE79D1">
            <w:pPr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E79D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E865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se zabývá vztahy spolužáků z pohledu prospěchově výborných žáků ve třídách druhého stupně základních škol.</w:t>
            </w:r>
          </w:p>
          <w:p w:rsidR="00B411DB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8F68B4" w:rsidRDefault="00E8659B" w:rsidP="008F68B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problematiky,</w:t>
            </w:r>
          </w:p>
          <w:p w:rsidR="00E8659B" w:rsidRDefault="00E8659B" w:rsidP="00E8659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provázanost a vyváženost práce, výzkumný problém koresponduje s tématem závěrečné práce </w:t>
            </w:r>
            <w:r w:rsidR="00CB3E4D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a zpracovanou teoretickou částí,</w:t>
            </w:r>
          </w:p>
          <w:p w:rsidR="00E8659B" w:rsidRDefault="00E8659B" w:rsidP="00E8659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srozumitelnost práce</w:t>
            </w:r>
            <w:r w:rsidR="00BE79D1">
              <w:rPr>
                <w:sz w:val="22"/>
                <w:szCs w:val="22"/>
              </w:rPr>
              <w:t>,</w:t>
            </w:r>
          </w:p>
          <w:p w:rsidR="00BE79D1" w:rsidRDefault="00BE79D1" w:rsidP="00E8659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relevantnost a aktuálnost zdrojů,</w:t>
            </w:r>
          </w:p>
          <w:p w:rsidR="00BE79D1" w:rsidRDefault="00BE79D1" w:rsidP="00E8659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vlastní reflexe, včetně negativní (str. 44, 66),</w:t>
            </w:r>
          </w:p>
          <w:p w:rsidR="00BE79D1" w:rsidRPr="00E8659B" w:rsidRDefault="00BE79D1" w:rsidP="00E8659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zvolená metodika a zpracování výzkumné části.</w:t>
            </w:r>
          </w:p>
          <w:p w:rsidR="00B411DB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E79D1" w:rsidRDefault="00BE79D1" w:rsidP="008F68B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nedostatky v typografické rovině (např. ponechání neslabičné předložky a spojky na konci řádku)</w:t>
            </w:r>
          </w:p>
          <w:p w:rsidR="008F68B4" w:rsidRPr="008F68B4" w:rsidRDefault="00BE79D1" w:rsidP="008F68B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nedodržení autorského plurálu (str. 64 „…mě velmi překvapil…“), </w:t>
            </w:r>
          </w:p>
          <w:p w:rsidR="00F1326B" w:rsidRPr="00C50B27" w:rsidRDefault="008F68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51434" w:rsidRPr="00C50B27" w:rsidRDefault="00B51434" w:rsidP="00362AB0">
            <w:pPr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  <w:p w:rsidR="00B411DB" w:rsidRDefault="00B514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vidíte přínos výsledků svého výzkumu?</w:t>
            </w:r>
          </w:p>
          <w:p w:rsidR="00B51434" w:rsidRPr="00C50B27" w:rsidRDefault="00B514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využije Vámi získané výsledky sociální pedagog ve své práci?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F68B4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F68B4">
              <w:rPr>
                <w:sz w:val="22"/>
                <w:szCs w:val="22"/>
              </w:rPr>
              <w:t xml:space="preserve"> Petra </w:t>
            </w:r>
            <w:proofErr w:type="spellStart"/>
            <w:r w:rsidR="008F68B4">
              <w:rPr>
                <w:sz w:val="22"/>
                <w:szCs w:val="22"/>
              </w:rPr>
              <w:t>Zgarbová</w:t>
            </w:r>
            <w:proofErr w:type="spellEnd"/>
            <w:r w:rsidR="008F68B4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A20" w:rsidRDefault="00E57A20">
      <w:r>
        <w:separator/>
      </w:r>
    </w:p>
  </w:endnote>
  <w:endnote w:type="continuationSeparator" w:id="0">
    <w:p w:rsidR="00E57A20" w:rsidRDefault="00E5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A20" w:rsidRDefault="00E57A20">
      <w:r>
        <w:separator/>
      </w:r>
    </w:p>
  </w:footnote>
  <w:footnote w:type="continuationSeparator" w:id="0">
    <w:p w:rsidR="00E57A20" w:rsidRDefault="00E57A2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D52AA"/>
    <w:multiLevelType w:val="hybridMultilevel"/>
    <w:tmpl w:val="07A6E592"/>
    <w:lvl w:ilvl="0" w:tplc="AFEA4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DA"/>
    <w:rsid w:val="00154F27"/>
    <w:rsid w:val="00362AB0"/>
    <w:rsid w:val="003F5DA2"/>
    <w:rsid w:val="00512982"/>
    <w:rsid w:val="00526D47"/>
    <w:rsid w:val="0055255D"/>
    <w:rsid w:val="005A2797"/>
    <w:rsid w:val="005C219A"/>
    <w:rsid w:val="005E07DA"/>
    <w:rsid w:val="006847E2"/>
    <w:rsid w:val="007553A2"/>
    <w:rsid w:val="008222B7"/>
    <w:rsid w:val="008614B3"/>
    <w:rsid w:val="008F68B4"/>
    <w:rsid w:val="009A27D5"/>
    <w:rsid w:val="00B411DB"/>
    <w:rsid w:val="00B51434"/>
    <w:rsid w:val="00BA3203"/>
    <w:rsid w:val="00BE79D1"/>
    <w:rsid w:val="00C50B27"/>
    <w:rsid w:val="00CA7D64"/>
    <w:rsid w:val="00CB3E4D"/>
    <w:rsid w:val="00D05C79"/>
    <w:rsid w:val="00DC1BF5"/>
    <w:rsid w:val="00E57A20"/>
    <w:rsid w:val="00E709EA"/>
    <w:rsid w:val="00E8659B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F68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F6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139</TotalTime>
  <Pages>1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5</cp:revision>
  <cp:lastPrinted>2012-04-25T08:21:00Z</cp:lastPrinted>
  <dcterms:created xsi:type="dcterms:W3CDTF">2014-05-12T10:37:00Z</dcterms:created>
  <dcterms:modified xsi:type="dcterms:W3CDTF">2014-05-13T11:37:00Z</dcterms:modified>
</cp:coreProperties>
</file>