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Veronika </w:t>
            </w:r>
            <w:proofErr w:type="spellStart"/>
            <w:r>
              <w:rPr>
                <w:sz w:val="22"/>
                <w:szCs w:val="22"/>
              </w:rPr>
              <w:t>Huňková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Vliv rozvodu rodičů na partnerské vztahy dětí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Jana Jurčíková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Prezenční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E3E2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FE3E25" w:rsidRDefault="00FE3E25" w:rsidP="00362AB0">
            <w:pPr>
              <w:rPr>
                <w:sz w:val="22"/>
                <w:szCs w:val="22"/>
              </w:rPr>
            </w:pPr>
          </w:p>
          <w:p w:rsidR="00FE3E25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Silné stránky: </w:t>
            </w:r>
          </w:p>
          <w:p w:rsidR="00B411DB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zajímavé téma, vhodné pro další rozpracování, </w:t>
            </w:r>
          </w:p>
          <w:p w:rsidR="00FE3E25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práce studentky s odbornou literaturou (využití 28 primárních zdrojů a 6 internetových zdrojů), </w:t>
            </w:r>
          </w:p>
          <w:p w:rsidR="00FE3E25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závěrečná diskuze obsahující komparaci výstupů výzkumu s dosavadním odborným poznáním, </w:t>
            </w:r>
          </w:p>
          <w:p w:rsidR="00FE3E25" w:rsidRDefault="00FE3E25" w:rsidP="00362AB0">
            <w:pPr>
              <w:rPr>
                <w:sz w:val="22"/>
                <w:szCs w:val="22"/>
              </w:rPr>
            </w:pPr>
          </w:p>
          <w:p w:rsidR="00FE3E25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Slabé stránky: </w:t>
            </w:r>
          </w:p>
          <w:p w:rsidR="00FE3E25" w:rsidRDefault="00FE3E25" w:rsidP="00FE3E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nevhodný obecný cíl práce (viz úvod), </w:t>
            </w:r>
          </w:p>
          <w:p w:rsidR="00FE3E25" w:rsidRDefault="00FE3E25" w:rsidP="00FE3E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odbornost ve vyjadřování – často se vyskytují subjektivní dohady autorky a nepodložené argumenty, </w:t>
            </w:r>
          </w:p>
          <w:p w:rsidR="00FE3E25" w:rsidRDefault="00FE3E25" w:rsidP="00FE3E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stylistická správnost vět, </w:t>
            </w:r>
          </w:p>
          <w:p w:rsidR="00FE3E25" w:rsidRDefault="00FE3E25" w:rsidP="00FE3E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velmi časté používání přímých výpovědí respondentů, </w:t>
            </w:r>
          </w:p>
          <w:p w:rsidR="00FE3E25" w:rsidRDefault="00FE3E25" w:rsidP="00FE3E2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rozsáhlá analýza dat – doporučila bych více syntetizovat. </w:t>
            </w:r>
          </w:p>
          <w:p w:rsidR="00FE3E25" w:rsidRDefault="00FE3E25" w:rsidP="00FE3E25">
            <w:pPr>
              <w:rPr>
                <w:sz w:val="22"/>
                <w:szCs w:val="22"/>
              </w:rPr>
            </w:pPr>
          </w:p>
          <w:p w:rsidR="00B411DB" w:rsidRPr="00C50B27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Bakalářskou práci doporučuji k obhajobě.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FE3E25" w:rsidRPr="00C50B27" w:rsidRDefault="00FE3E25" w:rsidP="00362AB0">
            <w:pPr>
              <w:rPr>
                <w:b/>
                <w:sz w:val="22"/>
                <w:szCs w:val="22"/>
              </w:rPr>
            </w:pPr>
          </w:p>
          <w:p w:rsidR="00B411DB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byly limity Vašeho výzkumu? </w:t>
            </w:r>
          </w:p>
          <w:p w:rsidR="00B411DB" w:rsidRPr="00C50B27" w:rsidRDefault="00FE3E2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 propozice, hypotézy či teorie vyplývají z Vašeho výzkumu?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E3E25">
              <w:rPr>
                <w:sz w:val="22"/>
                <w:szCs w:val="22"/>
              </w:rPr>
              <w:t xml:space="preserve"> </w:t>
            </w:r>
            <w:proofErr w:type="gramStart"/>
            <w:r w:rsidR="00FE3E25">
              <w:rPr>
                <w:sz w:val="22"/>
                <w:szCs w:val="22"/>
              </w:rPr>
              <w:t>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FE3E25">
              <w:rPr>
                <w:sz w:val="22"/>
                <w:szCs w:val="22"/>
              </w:rPr>
              <w:t xml:space="preserve"> Jurčíková Jana v. r. 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677" w:rsidRDefault="00F71677">
      <w:r>
        <w:separator/>
      </w:r>
    </w:p>
  </w:endnote>
  <w:endnote w:type="continuationSeparator" w:id="0">
    <w:p w:rsidR="00F71677" w:rsidRDefault="00F716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677" w:rsidRDefault="00F71677">
      <w:r>
        <w:separator/>
      </w:r>
    </w:p>
  </w:footnote>
  <w:footnote w:type="continuationSeparator" w:id="0">
    <w:p w:rsidR="00F71677" w:rsidRDefault="00F7167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B7085"/>
    <w:multiLevelType w:val="hybridMultilevel"/>
    <w:tmpl w:val="EB2A5A08"/>
    <w:lvl w:ilvl="0" w:tplc="E75C32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1677"/>
    <w:rsid w:val="000E2C47"/>
    <w:rsid w:val="00362AB0"/>
    <w:rsid w:val="003F5DA2"/>
    <w:rsid w:val="00512982"/>
    <w:rsid w:val="00514664"/>
    <w:rsid w:val="00526D47"/>
    <w:rsid w:val="0055255D"/>
    <w:rsid w:val="005C219A"/>
    <w:rsid w:val="006847E2"/>
    <w:rsid w:val="00730C1A"/>
    <w:rsid w:val="00B411DB"/>
    <w:rsid w:val="00BA3203"/>
    <w:rsid w:val="00C03D7D"/>
    <w:rsid w:val="00C50B27"/>
    <w:rsid w:val="00D62416"/>
    <w:rsid w:val="00DC1BF5"/>
    <w:rsid w:val="00E709EA"/>
    <w:rsid w:val="00F71677"/>
    <w:rsid w:val="00FE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CIK~1\AppData\Local\Tem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8</TotalTime>
  <Pages>1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jurcikova</dc:creator>
  <cp:lastModifiedBy>jurcikova</cp:lastModifiedBy>
  <cp:revision>1</cp:revision>
  <cp:lastPrinted>2014-05-02T07:37:00Z</cp:lastPrinted>
  <dcterms:created xsi:type="dcterms:W3CDTF">2014-05-02T07:29:00Z</dcterms:created>
  <dcterms:modified xsi:type="dcterms:W3CDTF">2014-05-02T07:37:00Z</dcterms:modified>
</cp:coreProperties>
</file>