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Marcela </w:t>
            </w:r>
            <w:proofErr w:type="spellStart"/>
            <w:r>
              <w:rPr>
                <w:sz w:val="22"/>
                <w:szCs w:val="22"/>
              </w:rPr>
              <w:t>Vaculínová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Další profesní vzdělávání pracovníků v sociálních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31273" w:rsidRPr="00C50B27" w:rsidRDefault="00331273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B411DB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oceňuji zvolené téma a rozsah zpracování diplomové práce, </w:t>
            </w:r>
          </w:p>
          <w:p w:rsidR="00331273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velikost výzkumného souboru,  </w:t>
            </w:r>
          </w:p>
          <w:p w:rsidR="00331273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komparace výstupů výzkumu s dosavadním odborným poznáním (s teorií) v rámci interpretace dat, </w:t>
            </w:r>
          </w:p>
          <w:p w:rsidR="00331273" w:rsidRDefault="00331273" w:rsidP="00362AB0">
            <w:pPr>
              <w:rPr>
                <w:sz w:val="22"/>
                <w:szCs w:val="22"/>
              </w:rPr>
            </w:pPr>
          </w:p>
          <w:p w:rsidR="00331273" w:rsidRPr="00331273" w:rsidRDefault="00331273" w:rsidP="00362AB0">
            <w:pPr>
              <w:rPr>
                <w:b/>
                <w:sz w:val="22"/>
                <w:szCs w:val="22"/>
              </w:rPr>
            </w:pPr>
            <w:r w:rsidRPr="00331273">
              <w:rPr>
                <w:b/>
                <w:sz w:val="22"/>
                <w:szCs w:val="22"/>
              </w:rPr>
              <w:t xml:space="preserve">Slabé stránky: </w:t>
            </w:r>
          </w:p>
          <w:p w:rsidR="00331273" w:rsidRDefault="00331273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střídání autorského plurálu a singuláru, </w:t>
            </w:r>
          </w:p>
          <w:p w:rsidR="00331273" w:rsidRDefault="00331273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zpracování – velmi časté používání odrážek a číslování,</w:t>
            </w:r>
          </w:p>
          <w:p w:rsidR="00331273" w:rsidRDefault="00331273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chybí lokace strany textu u parafrází, </w:t>
            </w:r>
          </w:p>
          <w:p w:rsidR="00331273" w:rsidRDefault="00331273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nevhodná formulace některých výzkumných otázek, </w:t>
            </w:r>
          </w:p>
          <w:p w:rsidR="00331273" w:rsidRDefault="00331273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vysoký počet výzkumných otázek – na každou výzkumnou otázku odpovídá studentce pouze jedna položka v dotazníku – doporučila bych otázky zobecnit a syntetizovat, </w:t>
            </w:r>
          </w:p>
          <w:p w:rsidR="00331273" w:rsidRDefault="00331273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studentka v rámci popisu výzkumného souboru přesně identifikovala zařízení, ve kterých výzkum realizovala – to považuji za porušení principu etiky výzkumníka, </w:t>
            </w:r>
          </w:p>
          <w:p w:rsidR="00331273" w:rsidRDefault="00331273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studentka v designu výzkumu formuluje nejen věcné, ale i statistické hypotézy, </w:t>
            </w:r>
          </w:p>
          <w:p w:rsidR="00331273" w:rsidRDefault="00D20804" w:rsidP="0033127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331273">
              <w:rPr>
                <w:sz w:val="22"/>
                <w:szCs w:val="22"/>
              </w:rPr>
              <w:t xml:space="preserve"> věcné hypotézy H3 není zřejmé, jakou metodu statistické analýzy dat studentka použila</w:t>
            </w:r>
            <w:r>
              <w:rPr>
                <w:sz w:val="22"/>
                <w:szCs w:val="22"/>
              </w:rPr>
              <w:t>.</w:t>
            </w:r>
            <w:r w:rsidR="00331273">
              <w:rPr>
                <w:sz w:val="22"/>
                <w:szCs w:val="22"/>
              </w:rPr>
              <w:t xml:space="preserve">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331273" w:rsidP="00331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3312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jaké teorie jste vycházela při formulaci věcných hypotéz? </w:t>
            </w:r>
          </w:p>
          <w:p w:rsidR="00B411DB" w:rsidRPr="00C50B27" w:rsidRDefault="00331273" w:rsidP="00D208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Jakou </w:t>
            </w:r>
            <w:proofErr w:type="spellStart"/>
            <w:r>
              <w:rPr>
                <w:sz w:val="22"/>
                <w:szCs w:val="22"/>
              </w:rPr>
              <w:t>neparametrickou</w:t>
            </w:r>
            <w:proofErr w:type="spellEnd"/>
            <w:r>
              <w:rPr>
                <w:sz w:val="22"/>
                <w:szCs w:val="22"/>
              </w:rPr>
              <w:t xml:space="preserve"> statistickou metodu analýzy dat jste využila pro ověření platnosti hypotézy H3?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31273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D20804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230" w:rsidRDefault="00505230">
      <w:r>
        <w:separator/>
      </w:r>
    </w:p>
  </w:endnote>
  <w:endnote w:type="continuationSeparator" w:id="0">
    <w:p w:rsidR="00505230" w:rsidRDefault="005052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230" w:rsidRDefault="00505230">
      <w:r>
        <w:separator/>
      </w:r>
    </w:p>
  </w:footnote>
  <w:footnote w:type="continuationSeparator" w:id="0">
    <w:p w:rsidR="00505230" w:rsidRDefault="0050523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D98"/>
    <w:multiLevelType w:val="hybridMultilevel"/>
    <w:tmpl w:val="2E2A5ED0"/>
    <w:lvl w:ilvl="0" w:tplc="6B6EC3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804"/>
    <w:rsid w:val="00331273"/>
    <w:rsid w:val="00362AB0"/>
    <w:rsid w:val="003F5DA2"/>
    <w:rsid w:val="00505230"/>
    <w:rsid w:val="00512982"/>
    <w:rsid w:val="00526D47"/>
    <w:rsid w:val="0055255D"/>
    <w:rsid w:val="005C219A"/>
    <w:rsid w:val="006847E2"/>
    <w:rsid w:val="008614B3"/>
    <w:rsid w:val="009B2248"/>
    <w:rsid w:val="00AF1740"/>
    <w:rsid w:val="00B411DB"/>
    <w:rsid w:val="00BA3203"/>
    <w:rsid w:val="00C50B27"/>
    <w:rsid w:val="00CE0A8B"/>
    <w:rsid w:val="00D20804"/>
    <w:rsid w:val="00DC1BF5"/>
    <w:rsid w:val="00E67C85"/>
    <w:rsid w:val="00E709EA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OPONENTA%20DIPLOMOV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</Template>
  <TotalTime>11</TotalTime>
  <Pages>1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2014-04-28T11:30:00Z</cp:lastPrinted>
  <dcterms:created xsi:type="dcterms:W3CDTF">2014-04-28T11:20:00Z</dcterms:created>
  <dcterms:modified xsi:type="dcterms:W3CDTF">2014-04-28T11:31:00Z</dcterms:modified>
</cp:coreProperties>
</file>