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660"/>
        <w:gridCol w:w="1408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F1326B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E709EA" w:rsidRPr="00C50B27">
              <w:rPr>
                <w:b/>
                <w:sz w:val="22"/>
                <w:szCs w:val="22"/>
              </w:rPr>
              <w:t>DIPLOMOVÉ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0B7B6A">
        <w:tc>
          <w:tcPr>
            <w:tcW w:w="2660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168" w:type="dxa"/>
            <w:gridSpan w:val="8"/>
          </w:tcPr>
          <w:p w:rsidR="006847E2" w:rsidRPr="00C50B27" w:rsidRDefault="0082024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Bc. Lenka Šimoníková</w:t>
            </w:r>
          </w:p>
        </w:tc>
      </w:tr>
      <w:tr w:rsidR="006847E2" w:rsidRPr="00C50B27" w:rsidTr="000B7B6A">
        <w:tc>
          <w:tcPr>
            <w:tcW w:w="2660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168" w:type="dxa"/>
            <w:gridSpan w:val="8"/>
          </w:tcPr>
          <w:p w:rsidR="006847E2" w:rsidRPr="00C50B27" w:rsidRDefault="0082024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aspekty výchovy v případě životní pomoci dětem, mládeži a rodičům</w:t>
            </w:r>
          </w:p>
        </w:tc>
      </w:tr>
      <w:tr w:rsidR="006847E2" w:rsidRPr="00C50B27" w:rsidTr="000B7B6A">
        <w:tc>
          <w:tcPr>
            <w:tcW w:w="2660" w:type="dxa"/>
          </w:tcPr>
          <w:p w:rsidR="006847E2" w:rsidRPr="00C50B27" w:rsidRDefault="00E67C8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="006847E2"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168" w:type="dxa"/>
            <w:gridSpan w:val="8"/>
          </w:tcPr>
          <w:p w:rsidR="006847E2" w:rsidRPr="00C50B27" w:rsidRDefault="0082024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Petra </w:t>
            </w:r>
            <w:proofErr w:type="spellStart"/>
            <w:r>
              <w:rPr>
                <w:sz w:val="22"/>
                <w:szCs w:val="22"/>
              </w:rPr>
              <w:t>Zgarbová</w:t>
            </w:r>
            <w:proofErr w:type="spellEnd"/>
            <w:r>
              <w:rPr>
                <w:sz w:val="22"/>
                <w:szCs w:val="22"/>
              </w:rPr>
              <w:t>, Ph.D.</w:t>
            </w:r>
          </w:p>
        </w:tc>
      </w:tr>
      <w:tr w:rsidR="006847E2" w:rsidRPr="00C50B27" w:rsidTr="000B7B6A">
        <w:tc>
          <w:tcPr>
            <w:tcW w:w="2660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168" w:type="dxa"/>
            <w:gridSpan w:val="8"/>
          </w:tcPr>
          <w:p w:rsidR="006847E2" w:rsidRPr="00C50B27" w:rsidRDefault="0082024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0B7B6A">
        <w:tc>
          <w:tcPr>
            <w:tcW w:w="2660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168" w:type="dxa"/>
            <w:gridSpan w:val="8"/>
          </w:tcPr>
          <w:p w:rsidR="006847E2" w:rsidRPr="00C50B27" w:rsidRDefault="0082024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</w:t>
            </w:r>
            <w:r w:rsidR="00A109E4">
              <w:rPr>
                <w:sz w:val="22"/>
                <w:szCs w:val="22"/>
              </w:rPr>
              <w:t>á</w:t>
            </w:r>
          </w:p>
        </w:tc>
      </w:tr>
      <w:tr w:rsidR="006847E2" w:rsidRPr="00C50B27" w:rsidTr="000B7B6A">
        <w:tc>
          <w:tcPr>
            <w:tcW w:w="2660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168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BD30B7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3360E0" w:rsidP="008614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3360E0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0B7B6A" w:rsidRDefault="00B411DB" w:rsidP="00362AB0">
            <w:pPr>
              <w:rPr>
                <w:b/>
                <w:sz w:val="20"/>
                <w:szCs w:val="20"/>
              </w:rPr>
            </w:pPr>
            <w:r w:rsidRPr="000B7B6A">
              <w:rPr>
                <w:b/>
                <w:sz w:val="20"/>
                <w:szCs w:val="20"/>
              </w:rPr>
              <w:t>Odůvodnění hodnocení práce (silné a slabé stránky práce):</w:t>
            </w:r>
          </w:p>
          <w:p w:rsidR="00B411DB" w:rsidRPr="000B7B6A" w:rsidRDefault="00004CE8" w:rsidP="00362AB0">
            <w:pPr>
              <w:rPr>
                <w:sz w:val="20"/>
                <w:szCs w:val="20"/>
              </w:rPr>
            </w:pPr>
            <w:r w:rsidRPr="000B7B6A">
              <w:rPr>
                <w:sz w:val="20"/>
                <w:szCs w:val="20"/>
              </w:rPr>
              <w:t xml:space="preserve">Předložená diplomová práce paní </w:t>
            </w:r>
            <w:r w:rsidR="00BB4679">
              <w:rPr>
                <w:sz w:val="20"/>
                <w:szCs w:val="20"/>
              </w:rPr>
              <w:t>Bc. Lenky Šimoníkové se zabývá sociálními aspekty výchovy.</w:t>
            </w:r>
            <w:bookmarkStart w:id="0" w:name="_GoBack"/>
            <w:bookmarkEnd w:id="0"/>
          </w:p>
          <w:p w:rsidR="00B411DB" w:rsidRPr="000B7B6A" w:rsidRDefault="00004CE8" w:rsidP="00362AB0">
            <w:pPr>
              <w:rPr>
                <w:sz w:val="20"/>
                <w:szCs w:val="20"/>
              </w:rPr>
            </w:pPr>
            <w:r w:rsidRPr="000B7B6A">
              <w:rPr>
                <w:sz w:val="20"/>
                <w:szCs w:val="20"/>
              </w:rPr>
              <w:t>Silné stránky:</w:t>
            </w:r>
          </w:p>
          <w:p w:rsidR="005D0047" w:rsidRPr="000B7B6A" w:rsidRDefault="005D0047" w:rsidP="005D0047">
            <w:pPr>
              <w:pStyle w:val="Odstavecseseznamem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0B7B6A">
              <w:rPr>
                <w:sz w:val="20"/>
                <w:szCs w:val="20"/>
              </w:rPr>
              <w:t>práce vychází z aktuálních a relevantních zdrojů</w:t>
            </w:r>
          </w:p>
          <w:p w:rsidR="005842C0" w:rsidRPr="000B7B6A" w:rsidRDefault="00A40915" w:rsidP="005842C0">
            <w:pPr>
              <w:pStyle w:val="Odstavecseseznamem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0B7B6A">
              <w:rPr>
                <w:sz w:val="20"/>
                <w:szCs w:val="20"/>
              </w:rPr>
              <w:t>osobní motivace pro volbu tématu práce</w:t>
            </w:r>
          </w:p>
          <w:p w:rsidR="00B411DB" w:rsidRPr="000B7B6A" w:rsidRDefault="00004CE8" w:rsidP="00362AB0">
            <w:pPr>
              <w:rPr>
                <w:sz w:val="20"/>
                <w:szCs w:val="20"/>
              </w:rPr>
            </w:pPr>
            <w:r w:rsidRPr="000B7B6A">
              <w:rPr>
                <w:sz w:val="20"/>
                <w:szCs w:val="20"/>
              </w:rPr>
              <w:t>Slabé stránky:</w:t>
            </w:r>
          </w:p>
          <w:p w:rsidR="00004CE8" w:rsidRPr="000B7B6A" w:rsidRDefault="00004CE8" w:rsidP="00004CE8">
            <w:pPr>
              <w:pStyle w:val="Odstavecseseznamem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0B7B6A">
              <w:rPr>
                <w:sz w:val="20"/>
                <w:szCs w:val="20"/>
              </w:rPr>
              <w:t>formální nedostatky, především v typografické rovině (např.</w:t>
            </w:r>
            <w:r w:rsidR="00B100E6" w:rsidRPr="000B7B6A">
              <w:rPr>
                <w:sz w:val="20"/>
                <w:szCs w:val="20"/>
              </w:rPr>
              <w:t xml:space="preserve"> ponechání neslabičné předložky </w:t>
            </w:r>
            <w:r w:rsidR="00B100E6" w:rsidRPr="000B7B6A">
              <w:rPr>
                <w:sz w:val="20"/>
                <w:szCs w:val="20"/>
              </w:rPr>
              <w:br/>
            </w:r>
            <w:r w:rsidRPr="000B7B6A">
              <w:rPr>
                <w:sz w:val="20"/>
                <w:szCs w:val="20"/>
              </w:rPr>
              <w:t>a spojky na konci řádku v celé diplomové práci, nevhodné rozdělení od</w:t>
            </w:r>
            <w:r w:rsidR="005D0047" w:rsidRPr="000B7B6A">
              <w:rPr>
                <w:sz w:val="20"/>
                <w:szCs w:val="20"/>
              </w:rPr>
              <w:t>kazů v seznamu citací</w:t>
            </w:r>
            <w:r w:rsidR="005842C0" w:rsidRPr="000B7B6A">
              <w:rPr>
                <w:sz w:val="20"/>
                <w:szCs w:val="20"/>
              </w:rPr>
              <w:t>, nejednotnost v dodržování autorského plurálu např. str. 14, 57</w:t>
            </w:r>
            <w:r w:rsidR="00BD30B7" w:rsidRPr="000B7B6A">
              <w:rPr>
                <w:sz w:val="20"/>
                <w:szCs w:val="20"/>
              </w:rPr>
              <w:t>, překlepy</w:t>
            </w:r>
            <w:r w:rsidR="005842C0" w:rsidRPr="000B7B6A">
              <w:rPr>
                <w:sz w:val="20"/>
                <w:szCs w:val="20"/>
              </w:rPr>
              <w:t xml:space="preserve"> např. </w:t>
            </w:r>
            <w:r w:rsidR="00BD30B7" w:rsidRPr="000B7B6A">
              <w:rPr>
                <w:sz w:val="20"/>
                <w:szCs w:val="20"/>
              </w:rPr>
              <w:t xml:space="preserve">str. 57, </w:t>
            </w:r>
            <w:r w:rsidR="005842C0" w:rsidRPr="000B7B6A">
              <w:rPr>
                <w:sz w:val="20"/>
                <w:szCs w:val="20"/>
              </w:rPr>
              <w:t xml:space="preserve">str. 29 </w:t>
            </w:r>
            <w:r w:rsidR="00BD30B7" w:rsidRPr="000B7B6A">
              <w:rPr>
                <w:sz w:val="20"/>
                <w:szCs w:val="20"/>
              </w:rPr>
              <w:t xml:space="preserve">– autor je </w:t>
            </w:r>
            <w:proofErr w:type="spellStart"/>
            <w:r w:rsidR="00BD30B7" w:rsidRPr="000B7B6A">
              <w:rPr>
                <w:sz w:val="20"/>
                <w:szCs w:val="20"/>
              </w:rPr>
              <w:t>Miškolci</w:t>
            </w:r>
            <w:proofErr w:type="spellEnd"/>
            <w:r w:rsidR="00BD30B7" w:rsidRPr="000B7B6A">
              <w:rPr>
                <w:sz w:val="20"/>
                <w:szCs w:val="20"/>
              </w:rPr>
              <w:t>, nikoliv Miškovci</w:t>
            </w:r>
            <w:r w:rsidR="005D0047" w:rsidRPr="000B7B6A">
              <w:rPr>
                <w:sz w:val="20"/>
                <w:szCs w:val="20"/>
              </w:rPr>
              <w:t>)</w:t>
            </w:r>
          </w:p>
          <w:p w:rsidR="00B100E6" w:rsidRPr="000B7B6A" w:rsidRDefault="00B100E6" w:rsidP="00004CE8">
            <w:pPr>
              <w:pStyle w:val="Odstavecseseznamem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0B7B6A">
              <w:rPr>
                <w:sz w:val="20"/>
                <w:szCs w:val="20"/>
              </w:rPr>
              <w:t>chybí odkazy na citáty známých osobností</w:t>
            </w:r>
          </w:p>
          <w:p w:rsidR="005D0047" w:rsidRPr="000B7B6A" w:rsidRDefault="005D0047" w:rsidP="005D0047">
            <w:pPr>
              <w:pStyle w:val="Odstavecseseznamem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0B7B6A">
              <w:rPr>
                <w:sz w:val="20"/>
                <w:szCs w:val="20"/>
              </w:rPr>
              <w:t>citační norma: neúplné odkazy v textu (např. str. 23, 30, 32)</w:t>
            </w:r>
          </w:p>
          <w:p w:rsidR="00B411DB" w:rsidRPr="000B7B6A" w:rsidRDefault="00B100E6" w:rsidP="00B100E6">
            <w:pPr>
              <w:pStyle w:val="Odstavecseseznamem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0B7B6A">
              <w:rPr>
                <w:sz w:val="20"/>
                <w:szCs w:val="20"/>
              </w:rPr>
              <w:t>absentuje bli</w:t>
            </w:r>
            <w:r w:rsidR="00BD30B7" w:rsidRPr="000B7B6A">
              <w:rPr>
                <w:sz w:val="20"/>
                <w:szCs w:val="20"/>
              </w:rPr>
              <w:t>žší provázanost záměru výzkumu s</w:t>
            </w:r>
            <w:r w:rsidRPr="000B7B6A">
              <w:rPr>
                <w:sz w:val="20"/>
                <w:szCs w:val="20"/>
              </w:rPr>
              <w:t xml:space="preserve"> teoretickou částí</w:t>
            </w:r>
            <w:r w:rsidR="005D0047" w:rsidRPr="000B7B6A">
              <w:rPr>
                <w:sz w:val="20"/>
                <w:szCs w:val="20"/>
              </w:rPr>
              <w:t xml:space="preserve"> diplomové</w:t>
            </w:r>
            <w:r w:rsidRPr="000B7B6A">
              <w:rPr>
                <w:sz w:val="20"/>
                <w:szCs w:val="20"/>
              </w:rPr>
              <w:t xml:space="preserve"> práce</w:t>
            </w:r>
          </w:p>
          <w:p w:rsidR="00BD30B7" w:rsidRPr="000B7B6A" w:rsidRDefault="00BD30B7" w:rsidP="00B100E6">
            <w:pPr>
              <w:pStyle w:val="Odstavecseseznamem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0B7B6A">
              <w:rPr>
                <w:sz w:val="20"/>
                <w:szCs w:val="20"/>
              </w:rPr>
              <w:t>název práce zcela nesouvisí s obsahem práce</w:t>
            </w:r>
          </w:p>
          <w:p w:rsidR="00F1326B" w:rsidRPr="000B7B6A" w:rsidRDefault="0055421B" w:rsidP="00BD30B7">
            <w:pPr>
              <w:pStyle w:val="Odstavecseseznamem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0B7B6A">
              <w:rPr>
                <w:sz w:val="20"/>
                <w:szCs w:val="20"/>
              </w:rPr>
              <w:t>zkreslení výsledků (</w:t>
            </w:r>
            <w:r w:rsidR="004E281F" w:rsidRPr="000B7B6A">
              <w:rPr>
                <w:sz w:val="20"/>
                <w:szCs w:val="20"/>
              </w:rPr>
              <w:t>absence třetí alternativní možnosti u uzavřených otázek v dotazníku)</w:t>
            </w:r>
          </w:p>
          <w:p w:rsidR="004E281F" w:rsidRPr="000B7B6A" w:rsidRDefault="004E281F" w:rsidP="004E281F">
            <w:pPr>
              <w:pStyle w:val="Odstavecseseznamem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0B7B6A">
              <w:rPr>
                <w:sz w:val="20"/>
                <w:szCs w:val="20"/>
              </w:rPr>
              <w:t xml:space="preserve">práce neobsahuje diskusi s kritickým zhodnocením limitů použitého výzkumu (validita a reliabilita měřících nástrojů) </w:t>
            </w:r>
          </w:p>
          <w:p w:rsidR="004E281F" w:rsidRPr="000B7B6A" w:rsidRDefault="00A40915" w:rsidP="004E281F">
            <w:pPr>
              <w:pStyle w:val="Odstavecseseznamem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0B7B6A">
              <w:rPr>
                <w:sz w:val="20"/>
                <w:szCs w:val="20"/>
              </w:rPr>
              <w:t>nevyužití některých faktografických údajů</w:t>
            </w:r>
            <w:r w:rsidR="004E281F" w:rsidRPr="000B7B6A">
              <w:rPr>
                <w:sz w:val="20"/>
                <w:szCs w:val="20"/>
              </w:rPr>
              <w:t xml:space="preserve"> (věk, délka partnerského soužití)</w:t>
            </w:r>
            <w:r w:rsidRPr="000B7B6A">
              <w:rPr>
                <w:sz w:val="20"/>
                <w:szCs w:val="20"/>
              </w:rPr>
              <w:t>, (</w:t>
            </w:r>
            <w:r w:rsidR="004E281F" w:rsidRPr="000B7B6A">
              <w:rPr>
                <w:sz w:val="20"/>
                <w:szCs w:val="20"/>
              </w:rPr>
              <w:t xml:space="preserve">chybí analýza </w:t>
            </w:r>
            <w:r w:rsidRPr="000B7B6A">
              <w:rPr>
                <w:sz w:val="20"/>
                <w:szCs w:val="20"/>
              </w:rPr>
              <w:t>v</w:t>
            </w:r>
            <w:r w:rsidR="004E281F" w:rsidRPr="000B7B6A">
              <w:rPr>
                <w:sz w:val="20"/>
                <w:szCs w:val="20"/>
              </w:rPr>
              <w:t>zájemné souvislosti hodnot dvou znaků)</w:t>
            </w:r>
          </w:p>
          <w:p w:rsidR="004E281F" w:rsidRPr="000B7B6A" w:rsidRDefault="004E281F" w:rsidP="004E281F">
            <w:pPr>
              <w:pStyle w:val="Odstavecseseznamem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0B7B6A">
              <w:rPr>
                <w:sz w:val="20"/>
                <w:szCs w:val="20"/>
              </w:rPr>
              <w:t>chybí interpretace dat (je pouze popisná)</w:t>
            </w:r>
          </w:p>
          <w:p w:rsidR="008F218B" w:rsidRPr="000B7B6A" w:rsidRDefault="008F218B" w:rsidP="008F218B">
            <w:pPr>
              <w:rPr>
                <w:sz w:val="20"/>
                <w:szCs w:val="20"/>
              </w:rPr>
            </w:pPr>
            <w:r w:rsidRPr="000B7B6A">
              <w:rPr>
                <w:sz w:val="20"/>
                <w:szCs w:val="20"/>
              </w:rPr>
              <w:t>D</w:t>
            </w:r>
            <w:r w:rsidR="000B7B6A">
              <w:rPr>
                <w:sz w:val="20"/>
                <w:szCs w:val="20"/>
              </w:rPr>
              <w:t>iplomová práce splňuje</w:t>
            </w:r>
            <w:r w:rsidRPr="000B7B6A">
              <w:rPr>
                <w:sz w:val="20"/>
                <w:szCs w:val="20"/>
              </w:rPr>
              <w:t xml:space="preserve"> požadavky. Doporučuji její obhajobu.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0B7B6A" w:rsidRDefault="00B411DB" w:rsidP="00362AB0">
            <w:pPr>
              <w:rPr>
                <w:b/>
                <w:sz w:val="20"/>
                <w:szCs w:val="20"/>
              </w:rPr>
            </w:pPr>
            <w:r w:rsidRPr="000B7B6A">
              <w:rPr>
                <w:b/>
                <w:sz w:val="20"/>
                <w:szCs w:val="20"/>
              </w:rPr>
              <w:t>Otázky k obhajobě:</w:t>
            </w:r>
          </w:p>
          <w:p w:rsidR="00B411DB" w:rsidRPr="000B7B6A" w:rsidRDefault="00A109E4" w:rsidP="00362AB0">
            <w:pPr>
              <w:rPr>
                <w:sz w:val="20"/>
                <w:szCs w:val="20"/>
              </w:rPr>
            </w:pPr>
            <w:r w:rsidRPr="000B7B6A">
              <w:rPr>
                <w:sz w:val="20"/>
                <w:szCs w:val="20"/>
              </w:rPr>
              <w:t>Jaký je odborný přínos Vaší práce?</w:t>
            </w:r>
          </w:p>
          <w:p w:rsidR="00A40915" w:rsidRPr="000B7B6A" w:rsidRDefault="00A109E4" w:rsidP="00004CE8">
            <w:pPr>
              <w:rPr>
                <w:sz w:val="20"/>
                <w:szCs w:val="20"/>
              </w:rPr>
            </w:pPr>
            <w:r w:rsidRPr="000B7B6A">
              <w:rPr>
                <w:sz w:val="20"/>
                <w:szCs w:val="20"/>
              </w:rPr>
              <w:t>Jak může sociální pedagog prakticky využít výsledky Vaší práce?</w:t>
            </w:r>
          </w:p>
          <w:p w:rsidR="00A40915" w:rsidRPr="000B7B6A" w:rsidRDefault="00A40915" w:rsidP="000B7B6A">
            <w:pPr>
              <w:rPr>
                <w:sz w:val="20"/>
                <w:szCs w:val="20"/>
              </w:rPr>
            </w:pPr>
            <w:r w:rsidRPr="000B7B6A">
              <w:rPr>
                <w:sz w:val="20"/>
                <w:szCs w:val="20"/>
              </w:rPr>
              <w:t>Vysvětlete souvislost názvu diplomové práce s předloženým výzkumem</w:t>
            </w:r>
            <w:r w:rsidR="00004CE8" w:rsidRPr="000B7B6A">
              <w:rPr>
                <w:sz w:val="20"/>
                <w:szCs w:val="20"/>
              </w:rPr>
              <w:t>?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3360E0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2853F9">
              <w:rPr>
                <w:sz w:val="22"/>
                <w:szCs w:val="22"/>
              </w:rPr>
              <w:t xml:space="preserve"> 5. 5. 2014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334DC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Podpis: Petra </w:t>
            </w:r>
            <w:proofErr w:type="spellStart"/>
            <w:r>
              <w:rPr>
                <w:sz w:val="22"/>
                <w:szCs w:val="22"/>
              </w:rPr>
              <w:t>Zgarbová</w:t>
            </w:r>
            <w:proofErr w:type="spellEnd"/>
            <w:r w:rsidR="002853F9">
              <w:rPr>
                <w:sz w:val="22"/>
                <w:szCs w:val="22"/>
              </w:rPr>
              <w:t xml:space="preserve"> v. r.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16E0" w:rsidRDefault="00B916E0">
      <w:r>
        <w:separator/>
      </w:r>
    </w:p>
  </w:endnote>
  <w:endnote w:type="continuationSeparator" w:id="0">
    <w:p w:rsidR="00B916E0" w:rsidRDefault="00B916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16E0" w:rsidRDefault="00B916E0">
      <w:r>
        <w:separator/>
      </w:r>
    </w:p>
  </w:footnote>
  <w:footnote w:type="continuationSeparator" w:id="0">
    <w:p w:rsidR="00B916E0" w:rsidRDefault="00B916E0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D226BB"/>
    <w:multiLevelType w:val="hybridMultilevel"/>
    <w:tmpl w:val="4E581896"/>
    <w:lvl w:ilvl="0" w:tplc="659A49B6">
      <w:start w:val="4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3B1775"/>
    <w:multiLevelType w:val="hybridMultilevel"/>
    <w:tmpl w:val="AE848182"/>
    <w:lvl w:ilvl="0" w:tplc="6366BE14">
      <w:start w:val="4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27276A"/>
    <w:multiLevelType w:val="hybridMultilevel"/>
    <w:tmpl w:val="7BE81338"/>
    <w:lvl w:ilvl="0" w:tplc="AAF05962">
      <w:start w:val="4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E08"/>
    <w:rsid w:val="00004CE8"/>
    <w:rsid w:val="000B7B6A"/>
    <w:rsid w:val="001B171E"/>
    <w:rsid w:val="002853F9"/>
    <w:rsid w:val="00334DC6"/>
    <w:rsid w:val="003360E0"/>
    <w:rsid w:val="00362AB0"/>
    <w:rsid w:val="003F5DA2"/>
    <w:rsid w:val="004E281F"/>
    <w:rsid w:val="00512982"/>
    <w:rsid w:val="00526D47"/>
    <w:rsid w:val="0055255D"/>
    <w:rsid w:val="0055421B"/>
    <w:rsid w:val="005842C0"/>
    <w:rsid w:val="005C219A"/>
    <w:rsid w:val="005D0047"/>
    <w:rsid w:val="006847E2"/>
    <w:rsid w:val="006C14FD"/>
    <w:rsid w:val="0082024C"/>
    <w:rsid w:val="008614B3"/>
    <w:rsid w:val="008F218B"/>
    <w:rsid w:val="008F4E08"/>
    <w:rsid w:val="009B2248"/>
    <w:rsid w:val="00A109E4"/>
    <w:rsid w:val="00A40915"/>
    <w:rsid w:val="00AF1740"/>
    <w:rsid w:val="00B100E6"/>
    <w:rsid w:val="00B1029F"/>
    <w:rsid w:val="00B411DB"/>
    <w:rsid w:val="00B646C4"/>
    <w:rsid w:val="00B916E0"/>
    <w:rsid w:val="00BA3203"/>
    <w:rsid w:val="00BB4679"/>
    <w:rsid w:val="00BD30B7"/>
    <w:rsid w:val="00C50B27"/>
    <w:rsid w:val="00CE0A8B"/>
    <w:rsid w:val="00DC1BF5"/>
    <w:rsid w:val="00E67C85"/>
    <w:rsid w:val="00E709EA"/>
    <w:rsid w:val="00F0722B"/>
    <w:rsid w:val="00F13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004C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004C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s1\Desktop\POSUDKY%202014\POSUDEK%20OPONENTA%20DIPLomka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DIPLomka</Template>
  <TotalTime>3</TotalTime>
  <Pages>2</Pages>
  <Words>395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zs1</dc:creator>
  <cp:lastModifiedBy>Zgarbová Petra</cp:lastModifiedBy>
  <cp:revision>4</cp:revision>
  <cp:lastPrinted>2014-05-05T13:40:00Z</cp:lastPrinted>
  <dcterms:created xsi:type="dcterms:W3CDTF">2014-05-04T07:35:00Z</dcterms:created>
  <dcterms:modified xsi:type="dcterms:W3CDTF">2014-05-07T13:53:00Z</dcterms:modified>
</cp:coreProperties>
</file>