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344EFD" w:rsidRDefault="00031686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Bc.</w:t>
            </w:r>
            <w:r w:rsidR="00FE3318">
              <w:rPr>
                <w:b/>
                <w:sz w:val="22"/>
                <w:szCs w:val="22"/>
              </w:rPr>
              <w:t xml:space="preserve"> Kamila Sýkorová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FE331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Možnosti environmentální výchovy dětí předškolního věku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344EF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Eliška Suchánková,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44EF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44EF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CB0C4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C2038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344EFD" w:rsidRDefault="00344EFD" w:rsidP="00EA7518">
            <w:pPr>
              <w:jc w:val="both"/>
              <w:rPr>
                <w:sz w:val="22"/>
                <w:szCs w:val="22"/>
              </w:rPr>
            </w:pPr>
            <w:r w:rsidRPr="00CB0C40">
              <w:rPr>
                <w:i/>
                <w:sz w:val="22"/>
                <w:szCs w:val="22"/>
              </w:rPr>
              <w:t>Silné stránky</w:t>
            </w:r>
            <w:r w:rsidR="0059454B" w:rsidRPr="00CB0C40">
              <w:rPr>
                <w:i/>
                <w:sz w:val="22"/>
                <w:szCs w:val="22"/>
              </w:rPr>
              <w:t>:</w:t>
            </w:r>
            <w:r w:rsidR="0059454B">
              <w:rPr>
                <w:sz w:val="22"/>
                <w:szCs w:val="22"/>
              </w:rPr>
              <w:t xml:space="preserve"> Diplomová práce se zaměřuje na významné téma environmentální výchovy </w:t>
            </w:r>
            <w:r w:rsidR="00EA7195">
              <w:rPr>
                <w:sz w:val="22"/>
                <w:szCs w:val="22"/>
              </w:rPr>
              <w:t xml:space="preserve">dětí předškolního věku, věnuje se zejména výchově </w:t>
            </w:r>
            <w:r w:rsidR="0059454B">
              <w:rPr>
                <w:sz w:val="22"/>
                <w:szCs w:val="22"/>
              </w:rPr>
              <w:t>v rodině.</w:t>
            </w:r>
            <w:r w:rsidR="00EA7195">
              <w:rPr>
                <w:sz w:val="22"/>
                <w:szCs w:val="22"/>
              </w:rPr>
              <w:t xml:space="preserve"> Pozitivně vnímám představení odborné literatury v</w:t>
            </w:r>
            <w:r w:rsidR="00D91913">
              <w:rPr>
                <w:sz w:val="22"/>
                <w:szCs w:val="22"/>
              </w:rPr>
              <w:t> kap. 1</w:t>
            </w:r>
            <w:r w:rsidR="00EA7195">
              <w:rPr>
                <w:sz w:val="22"/>
                <w:szCs w:val="22"/>
              </w:rPr>
              <w:t xml:space="preserve"> práce, ač je dané ne příliš standardní a jedná se pouze o vybrané zdroje</w:t>
            </w:r>
            <w:r w:rsidR="00D91913">
              <w:rPr>
                <w:sz w:val="22"/>
                <w:szCs w:val="22"/>
              </w:rPr>
              <w:t xml:space="preserve">, podobně rešerši použitých zdrojů (P I). Autorka </w:t>
            </w:r>
            <w:r w:rsidR="00CB0C40">
              <w:rPr>
                <w:sz w:val="22"/>
                <w:szCs w:val="22"/>
              </w:rPr>
              <w:t>vysvětluje</w:t>
            </w:r>
            <w:r w:rsidR="00EA7195">
              <w:rPr>
                <w:sz w:val="22"/>
                <w:szCs w:val="22"/>
              </w:rPr>
              <w:t xml:space="preserve"> souvislost tématu diplomové práce a studova</w:t>
            </w:r>
            <w:r w:rsidR="00D91913">
              <w:rPr>
                <w:sz w:val="22"/>
                <w:szCs w:val="22"/>
              </w:rPr>
              <w:t>ného oboru sociální pedagogika (</w:t>
            </w:r>
            <w:r w:rsidR="00EA7195">
              <w:rPr>
                <w:sz w:val="22"/>
                <w:szCs w:val="22"/>
              </w:rPr>
              <w:t>1.3.3</w:t>
            </w:r>
            <w:r w:rsidR="00D91913">
              <w:rPr>
                <w:sz w:val="22"/>
                <w:szCs w:val="22"/>
              </w:rPr>
              <w:t>)</w:t>
            </w:r>
            <w:r w:rsidR="00804235">
              <w:rPr>
                <w:sz w:val="22"/>
                <w:szCs w:val="22"/>
              </w:rPr>
              <w:t xml:space="preserve">. </w:t>
            </w:r>
            <w:r w:rsidR="00F97430">
              <w:rPr>
                <w:sz w:val="22"/>
                <w:szCs w:val="22"/>
              </w:rPr>
              <w:t>Dotazník obsahuje významné položky, výzkum tak přináší dílčí zajímavá zjištění (např. Tab. 3, 4). Oceňuji autorčinu kritickou reflexi dotazníku</w:t>
            </w:r>
            <w:r w:rsidR="00EA7518">
              <w:rPr>
                <w:sz w:val="22"/>
                <w:szCs w:val="22"/>
              </w:rPr>
              <w:t xml:space="preserve"> (s. 74)</w:t>
            </w:r>
            <w:r w:rsidR="00F97430">
              <w:rPr>
                <w:sz w:val="22"/>
                <w:szCs w:val="22"/>
              </w:rPr>
              <w:t>, tato však měla přijít již v </w:t>
            </w:r>
            <w:r w:rsidR="00EA7518">
              <w:rPr>
                <w:sz w:val="22"/>
                <w:szCs w:val="22"/>
              </w:rPr>
              <w:t>předvýzkum</w:t>
            </w:r>
            <w:r w:rsidR="004C6F08">
              <w:rPr>
                <w:sz w:val="22"/>
                <w:szCs w:val="22"/>
              </w:rPr>
              <w:t>u</w:t>
            </w:r>
            <w:r w:rsidR="00F97430">
              <w:rPr>
                <w:sz w:val="22"/>
                <w:szCs w:val="22"/>
              </w:rPr>
              <w:t xml:space="preserve">. </w:t>
            </w:r>
            <w:r w:rsidR="00EA7518">
              <w:rPr>
                <w:sz w:val="22"/>
                <w:szCs w:val="22"/>
              </w:rPr>
              <w:t xml:space="preserve">Pozitivně hodnotím doporučení pro praxi uvedené v části 4.5, podrobný návrh projektu. </w:t>
            </w:r>
            <w:r w:rsidR="00F97430">
              <w:rPr>
                <w:sz w:val="22"/>
                <w:szCs w:val="22"/>
              </w:rPr>
              <w:t xml:space="preserve">Z práce je patrn zájem autorky </w:t>
            </w:r>
            <w:r w:rsidR="004C6F08">
              <w:rPr>
                <w:sz w:val="22"/>
                <w:szCs w:val="22"/>
              </w:rPr>
              <w:br/>
            </w:r>
            <w:r w:rsidR="00F97430">
              <w:rPr>
                <w:sz w:val="22"/>
                <w:szCs w:val="22"/>
              </w:rPr>
              <w:t>o uvedenou problematiku.</w:t>
            </w:r>
          </w:p>
          <w:p w:rsidR="00B411DB" w:rsidRDefault="00344EFD" w:rsidP="00EA7518">
            <w:pPr>
              <w:jc w:val="both"/>
              <w:rPr>
                <w:sz w:val="22"/>
                <w:szCs w:val="22"/>
              </w:rPr>
            </w:pPr>
            <w:r w:rsidRPr="00CB0C40">
              <w:rPr>
                <w:i/>
                <w:sz w:val="22"/>
                <w:szCs w:val="22"/>
              </w:rPr>
              <w:t>Slabé stránky</w:t>
            </w:r>
            <w:r w:rsidR="004C6F08">
              <w:rPr>
                <w:i/>
                <w:sz w:val="22"/>
                <w:szCs w:val="22"/>
              </w:rPr>
              <w:t xml:space="preserve"> a doporučení</w:t>
            </w:r>
            <w:r w:rsidR="00EA7195">
              <w:rPr>
                <w:sz w:val="22"/>
                <w:szCs w:val="22"/>
              </w:rPr>
              <w:t xml:space="preserve">: Kap. 1.3.2. vnímám jako poněkud zúženou, uvítala bych její souvztažnost k cíli práce. </w:t>
            </w:r>
            <w:r w:rsidR="00804235">
              <w:rPr>
                <w:sz w:val="22"/>
                <w:szCs w:val="22"/>
              </w:rPr>
              <w:t xml:space="preserve">Práce se dotýká řady významných oblastí, které propojuje (životní prostředí, výchova, rodina aj.), zasloužila by si však místy systematičtější obsahové členění. Uvítala bych hlubší pojednání </w:t>
            </w:r>
            <w:r w:rsidR="004C6F08">
              <w:rPr>
                <w:sz w:val="22"/>
                <w:szCs w:val="22"/>
              </w:rPr>
              <w:br/>
            </w:r>
            <w:r w:rsidR="00804235">
              <w:rPr>
                <w:sz w:val="22"/>
                <w:szCs w:val="22"/>
              </w:rPr>
              <w:t>o environmentální výchově dětí (2.3) i v rodině (2.2). Kap. 2.2 pojednává spíše o rodině obe</w:t>
            </w:r>
            <w:r w:rsidR="004C6F08">
              <w:rPr>
                <w:sz w:val="22"/>
                <w:szCs w:val="22"/>
              </w:rPr>
              <w:t>cně, kap. 2.3 zůstává obecnou a</w:t>
            </w:r>
            <w:r w:rsidR="00804235">
              <w:rPr>
                <w:sz w:val="22"/>
                <w:szCs w:val="22"/>
              </w:rPr>
              <w:t xml:space="preserve"> </w:t>
            </w:r>
            <w:r w:rsidR="004C6F08">
              <w:rPr>
                <w:sz w:val="22"/>
                <w:szCs w:val="22"/>
              </w:rPr>
              <w:t>spíše</w:t>
            </w:r>
            <w:r w:rsidR="00804235">
              <w:rPr>
                <w:sz w:val="22"/>
                <w:szCs w:val="22"/>
              </w:rPr>
              <w:t xml:space="preserve"> jednostranně zaměřenou (např.</w:t>
            </w:r>
            <w:r w:rsidR="00CB0C40">
              <w:rPr>
                <w:sz w:val="22"/>
                <w:szCs w:val="22"/>
              </w:rPr>
              <w:t xml:space="preserve"> 2.3.3)</w:t>
            </w:r>
            <w:r w:rsidR="00804235">
              <w:rPr>
                <w:sz w:val="22"/>
                <w:szCs w:val="22"/>
              </w:rPr>
              <w:t xml:space="preserve">. </w:t>
            </w:r>
            <w:r w:rsidR="00CB0C40">
              <w:rPr>
                <w:sz w:val="22"/>
                <w:szCs w:val="22"/>
              </w:rPr>
              <w:t>Výzkum praktické části práce příliš nenavazuje na část teoretickou (ekologická stopa, zpracování projektu nejsou v teoretické části blíže rozpracovány), taktéž záměr práce vytyčen v jejím úvodu se do teoretické části zcela nepromítá (zapojení rodin d</w:t>
            </w:r>
            <w:r w:rsidR="004C6F08">
              <w:rPr>
                <w:sz w:val="22"/>
                <w:szCs w:val="22"/>
              </w:rPr>
              <w:t xml:space="preserve">o environmentálních činností). </w:t>
            </w:r>
            <w:r w:rsidR="00CB0C40">
              <w:rPr>
                <w:sz w:val="22"/>
                <w:szCs w:val="22"/>
              </w:rPr>
              <w:t>Výzkumné</w:t>
            </w:r>
            <w:r w:rsidR="00691D50">
              <w:rPr>
                <w:sz w:val="22"/>
                <w:szCs w:val="22"/>
              </w:rPr>
              <w:t xml:space="preserve"> cí</w:t>
            </w:r>
            <w:r w:rsidR="00744BE6">
              <w:rPr>
                <w:sz w:val="22"/>
                <w:szCs w:val="22"/>
              </w:rPr>
              <w:t xml:space="preserve">le </w:t>
            </w:r>
            <w:r w:rsidR="00691D50">
              <w:rPr>
                <w:sz w:val="22"/>
                <w:szCs w:val="22"/>
              </w:rPr>
              <w:t xml:space="preserve">a obecný cíl </w:t>
            </w:r>
            <w:r w:rsidR="004C6F08">
              <w:rPr>
                <w:sz w:val="22"/>
                <w:szCs w:val="22"/>
              </w:rPr>
              <w:t>by bylo vhodné formulovat přesněji</w:t>
            </w:r>
            <w:r w:rsidR="00691D50">
              <w:rPr>
                <w:sz w:val="22"/>
                <w:szCs w:val="22"/>
              </w:rPr>
              <w:t xml:space="preserve">, </w:t>
            </w:r>
            <w:r w:rsidR="004C6F08">
              <w:rPr>
                <w:sz w:val="22"/>
                <w:szCs w:val="22"/>
              </w:rPr>
              <w:t>odborněji, správně</w:t>
            </w:r>
            <w:r w:rsidR="00691D50">
              <w:rPr>
                <w:sz w:val="22"/>
                <w:szCs w:val="22"/>
              </w:rPr>
              <w:t xml:space="preserve"> stylisticky (s. 55, 56), výzkumné</w:t>
            </w:r>
            <w:r w:rsidR="00CB0C40">
              <w:rPr>
                <w:sz w:val="22"/>
                <w:szCs w:val="22"/>
              </w:rPr>
              <w:t xml:space="preserve"> otázky by si zasloužily větší systematizaci a přesnější formulace</w:t>
            </w:r>
            <w:r w:rsidR="004C6F08">
              <w:rPr>
                <w:sz w:val="22"/>
                <w:szCs w:val="22"/>
              </w:rPr>
              <w:t>, výběrový soubor je lépe specifikovat v metodologii, ne až postupně.</w:t>
            </w:r>
            <w:r w:rsidR="00F97430">
              <w:rPr>
                <w:sz w:val="22"/>
                <w:szCs w:val="22"/>
              </w:rPr>
              <w:t xml:space="preserve"> </w:t>
            </w:r>
            <w:r w:rsidR="00804235">
              <w:rPr>
                <w:sz w:val="22"/>
                <w:szCs w:val="22"/>
              </w:rPr>
              <w:t>V</w:t>
            </w:r>
            <w:r w:rsidR="00CB0C40">
              <w:rPr>
                <w:sz w:val="22"/>
                <w:szCs w:val="22"/>
              </w:rPr>
              <w:t xml:space="preserve"> </w:t>
            </w:r>
            <w:r w:rsidR="00804235">
              <w:rPr>
                <w:sz w:val="22"/>
                <w:szCs w:val="22"/>
              </w:rPr>
              <w:t>práci se občas vyskytují překlepy (</w:t>
            </w:r>
            <w:proofErr w:type="spellStart"/>
            <w:r w:rsidR="00804235">
              <w:rPr>
                <w:sz w:val="22"/>
                <w:szCs w:val="22"/>
              </w:rPr>
              <w:t>Lebelová</w:t>
            </w:r>
            <w:proofErr w:type="spellEnd"/>
            <w:r w:rsidR="00804235">
              <w:rPr>
                <w:sz w:val="22"/>
                <w:szCs w:val="22"/>
              </w:rPr>
              <w:t xml:space="preserve">, </w:t>
            </w:r>
            <w:proofErr w:type="spellStart"/>
            <w:r w:rsidR="00804235">
              <w:rPr>
                <w:sz w:val="22"/>
                <w:szCs w:val="22"/>
              </w:rPr>
              <w:t>Vošáhalíková</w:t>
            </w:r>
            <w:proofErr w:type="spellEnd"/>
            <w:r w:rsidR="00691D50">
              <w:rPr>
                <w:sz w:val="22"/>
                <w:szCs w:val="22"/>
              </w:rPr>
              <w:t>, podmět</w:t>
            </w:r>
            <w:r w:rsidR="00804235">
              <w:rPr>
                <w:sz w:val="22"/>
                <w:szCs w:val="22"/>
              </w:rPr>
              <w:t xml:space="preserve"> aj.)</w:t>
            </w:r>
            <w:r w:rsidR="00CB0C40">
              <w:rPr>
                <w:sz w:val="22"/>
                <w:szCs w:val="22"/>
              </w:rPr>
              <w:t>.</w:t>
            </w:r>
          </w:p>
          <w:p w:rsidR="00E7661E" w:rsidRDefault="00E7661E" w:rsidP="00EA7518">
            <w:pPr>
              <w:jc w:val="both"/>
              <w:rPr>
                <w:sz w:val="22"/>
                <w:szCs w:val="22"/>
              </w:rPr>
            </w:pPr>
          </w:p>
          <w:p w:rsidR="00F1326B" w:rsidRDefault="00EA7518" w:rsidP="005D7D60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Diplomová práce je významného zaměření, klade si pozitivní cíle, je přínosem zejména vytvořeným programem pro děti. Jako celek je však poněkud roztříštěná a neukotvená, chybí mi systematičtější propojení záměru práce, teoretických východisek, zaměření výzkumu, návaznost zaměření programu pro děti na výsledky realizovaného výzkumu. </w:t>
            </w:r>
            <w:r w:rsidR="005D7D60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řihlížím k pozitivním stránkám práce, zejména k vytvořenému programu</w:t>
            </w:r>
            <w:r w:rsidR="005D7D60">
              <w:rPr>
                <w:sz w:val="22"/>
                <w:szCs w:val="22"/>
              </w:rPr>
              <w:t xml:space="preserve">, </w:t>
            </w:r>
            <w:r w:rsidR="005D7D60" w:rsidRPr="005D7D60">
              <w:rPr>
                <w:b/>
                <w:sz w:val="22"/>
                <w:szCs w:val="22"/>
              </w:rPr>
              <w:t>p</w:t>
            </w:r>
            <w:r w:rsidRPr="005D7D60">
              <w:rPr>
                <w:b/>
                <w:sz w:val="22"/>
                <w:szCs w:val="22"/>
              </w:rPr>
              <w:t xml:space="preserve">o </w:t>
            </w:r>
            <w:r w:rsidRPr="00EA7518">
              <w:rPr>
                <w:b/>
                <w:sz w:val="22"/>
                <w:szCs w:val="22"/>
              </w:rPr>
              <w:t>ús</w:t>
            </w:r>
            <w:r>
              <w:rPr>
                <w:b/>
                <w:sz w:val="22"/>
                <w:szCs w:val="22"/>
              </w:rPr>
              <w:t>pěšné obhajobě</w:t>
            </w:r>
            <w:r w:rsidRPr="00EA7518">
              <w:rPr>
                <w:b/>
                <w:sz w:val="22"/>
                <w:szCs w:val="22"/>
              </w:rPr>
              <w:t xml:space="preserve"> doporučuji </w:t>
            </w:r>
            <w:r>
              <w:rPr>
                <w:b/>
                <w:sz w:val="22"/>
                <w:szCs w:val="22"/>
              </w:rPr>
              <w:t xml:space="preserve">práci </w:t>
            </w:r>
            <w:r w:rsidRPr="00EA7518">
              <w:rPr>
                <w:b/>
                <w:sz w:val="22"/>
                <w:szCs w:val="22"/>
              </w:rPr>
              <w:t>hodnotit jako uspokojivou.</w:t>
            </w:r>
          </w:p>
          <w:p w:rsidR="00E7661E" w:rsidRPr="00C50B27" w:rsidRDefault="00E7661E" w:rsidP="005D7D60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Default="00CB0C4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jakých zdrojů jste vycházela při vymezení obsahu environmentální výchovy? Co vše tato výchova může zahrnovat?</w:t>
            </w:r>
          </w:p>
          <w:p w:rsidR="00F97430" w:rsidRDefault="00744B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jste postupovala p</w:t>
            </w:r>
            <w:r w:rsidR="005D7D60">
              <w:rPr>
                <w:sz w:val="22"/>
                <w:szCs w:val="22"/>
              </w:rPr>
              <w:t>ři tvorbě</w:t>
            </w:r>
            <w:r>
              <w:rPr>
                <w:sz w:val="22"/>
                <w:szCs w:val="22"/>
              </w:rPr>
              <w:t xml:space="preserve"> pol. 5 dotazníku. Popište její souvztažnost k ekologické stopě</w:t>
            </w:r>
            <w:r w:rsidR="00917157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B411DB" w:rsidRPr="00C50B27" w:rsidRDefault="00F9743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souvislost zaměření realizovaného výzkumu a možností environmentální výchovy dětí.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55B2C">
              <w:rPr>
                <w:sz w:val="22"/>
                <w:szCs w:val="22"/>
              </w:rPr>
              <w:t xml:space="preserve"> 29</w:t>
            </w:r>
            <w:r w:rsidR="00BC77F8">
              <w:rPr>
                <w:sz w:val="22"/>
                <w:szCs w:val="22"/>
              </w:rPr>
              <w:t>. 04.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BC77F8">
              <w:rPr>
                <w:sz w:val="22"/>
                <w:szCs w:val="22"/>
              </w:rPr>
              <w:t xml:space="preserve"> Eliška Suchánková, v. r.</w:t>
            </w:r>
          </w:p>
        </w:tc>
      </w:tr>
    </w:tbl>
    <w:p w:rsidR="006847E2" w:rsidRDefault="006847E2"/>
    <w:sectPr w:rsidR="006847E2" w:rsidSect="00081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5FF" w:rsidRDefault="005C45FF">
      <w:r>
        <w:separator/>
      </w:r>
    </w:p>
  </w:endnote>
  <w:endnote w:type="continuationSeparator" w:id="0">
    <w:p w:rsidR="005C45FF" w:rsidRDefault="005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5FF" w:rsidRDefault="005C45FF">
      <w:r>
        <w:separator/>
      </w:r>
    </w:p>
  </w:footnote>
  <w:footnote w:type="continuationSeparator" w:id="0">
    <w:p w:rsidR="005C45FF" w:rsidRDefault="005C45FF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7815"/>
    <w:rsid w:val="00020383"/>
    <w:rsid w:val="00031686"/>
    <w:rsid w:val="00055B2C"/>
    <w:rsid w:val="00080980"/>
    <w:rsid w:val="00081886"/>
    <w:rsid w:val="000E6A91"/>
    <w:rsid w:val="001C0BDF"/>
    <w:rsid w:val="00344EFD"/>
    <w:rsid w:val="00362AB0"/>
    <w:rsid w:val="003F5DA2"/>
    <w:rsid w:val="004C6F08"/>
    <w:rsid w:val="004F73C0"/>
    <w:rsid w:val="00512982"/>
    <w:rsid w:val="00526D47"/>
    <w:rsid w:val="0055255D"/>
    <w:rsid w:val="00563ACD"/>
    <w:rsid w:val="0059454B"/>
    <w:rsid w:val="005C219A"/>
    <w:rsid w:val="005C45FF"/>
    <w:rsid w:val="005D7D60"/>
    <w:rsid w:val="00623118"/>
    <w:rsid w:val="006847E2"/>
    <w:rsid w:val="00691D50"/>
    <w:rsid w:val="00744BE6"/>
    <w:rsid w:val="007D61D4"/>
    <w:rsid w:val="00804235"/>
    <w:rsid w:val="008614B3"/>
    <w:rsid w:val="008E6B63"/>
    <w:rsid w:val="00907815"/>
    <w:rsid w:val="00917157"/>
    <w:rsid w:val="00954817"/>
    <w:rsid w:val="009B2248"/>
    <w:rsid w:val="00A251FE"/>
    <w:rsid w:val="00AA4704"/>
    <w:rsid w:val="00AF1740"/>
    <w:rsid w:val="00B27B09"/>
    <w:rsid w:val="00B411DB"/>
    <w:rsid w:val="00BA3203"/>
    <w:rsid w:val="00BA516C"/>
    <w:rsid w:val="00BC77F8"/>
    <w:rsid w:val="00C07817"/>
    <w:rsid w:val="00C2038D"/>
    <w:rsid w:val="00C50B27"/>
    <w:rsid w:val="00CB0C40"/>
    <w:rsid w:val="00CE0A8B"/>
    <w:rsid w:val="00D91913"/>
    <w:rsid w:val="00DC1BF5"/>
    <w:rsid w:val="00E67C85"/>
    <w:rsid w:val="00E709EA"/>
    <w:rsid w:val="00E7661E"/>
    <w:rsid w:val="00E92AED"/>
    <w:rsid w:val="00EA7195"/>
    <w:rsid w:val="00EA7518"/>
    <w:rsid w:val="00EB7CBC"/>
    <w:rsid w:val="00EF2DB9"/>
    <w:rsid w:val="00F1326B"/>
    <w:rsid w:val="00F97430"/>
    <w:rsid w:val="00FE3318"/>
    <w:rsid w:val="00FF0D67"/>
    <w:rsid w:val="00FF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inka\AppData\Local\Temp\POSUDEK%20OPONENTA%20DIPLOMOV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DIPLOMOVÉ PRÁCE_2012</Template>
  <TotalTime>271</TotalTime>
  <Pages>2</Pages>
  <Words>573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admin</dc:creator>
  <cp:lastModifiedBy>suchankova</cp:lastModifiedBy>
  <cp:revision>14</cp:revision>
  <cp:lastPrinted>2014-05-05T14:02:00Z</cp:lastPrinted>
  <dcterms:created xsi:type="dcterms:W3CDTF">2014-04-28T09:23:00Z</dcterms:created>
  <dcterms:modified xsi:type="dcterms:W3CDTF">2014-05-05T14:04:00Z</dcterms:modified>
</cp:coreProperties>
</file>