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10C87E48" w:rsidR="006847E2" w:rsidRPr="00C50B27" w:rsidRDefault="00A824A7" w:rsidP="00DA37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DA37A9">
              <w:rPr>
                <w:sz w:val="22"/>
                <w:szCs w:val="22"/>
              </w:rPr>
              <w:t xml:space="preserve">Romana </w:t>
            </w:r>
            <w:proofErr w:type="spellStart"/>
            <w:r w:rsidR="00DA37A9">
              <w:rPr>
                <w:sz w:val="22"/>
                <w:szCs w:val="22"/>
              </w:rPr>
              <w:t>Schneeweissová</w:t>
            </w:r>
            <w:proofErr w:type="spellEnd"/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2AEB40DD" w:rsidR="006847E2" w:rsidRPr="00C50B27" w:rsidRDefault="00DA37A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Hodnocení kvality výuky studenty Fakulty zdravotnických věd UP v Olomouci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6A906313" w:rsidR="006847E2" w:rsidRPr="00C50B27" w:rsidRDefault="00DA37A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743A1889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8286E86" w14:textId="442901E2" w:rsidR="006847E2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42250005" w14:textId="03921D83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7AE7C5F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A9E5E67" w14:textId="18837120" w:rsidR="006847E2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059798D8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23CF3D22" w:rsidR="006847E2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29809FA" w14:textId="606910B3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3670540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6C0ACD52" w14:textId="23038678" w:rsidR="006847E2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7573BB32" w14:textId="594A6A68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55A1F8DF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E5928AC" w14:textId="3F6798C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3D202F2C" w:rsidR="006847E2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14:paraId="5E719593" w14:textId="16BE710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30ED8DA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155621" w14:textId="41D55A14" w:rsidR="005C219A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1588C4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F376DA" w14:textId="7F775748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4F518A8B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16E0F632" w:rsidR="0055255D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15D41323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7A814C2" w14:textId="5E7C1B12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063CE10C" w:rsidR="0055255D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68924812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206BC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03EEE303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8F382B3" w14:textId="5005F25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62DF00D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7E878D87" w:rsidR="0055255D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314D710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DD30603" w14:textId="6BBDF38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167C5A80" w:rsidR="0055255D" w:rsidRPr="00C50B27" w:rsidRDefault="00DB141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4EE3DC0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059D401E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989C432" w14:textId="7EDB744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3BA89A32" w:rsidR="00B411DB" w:rsidRPr="00C50B27" w:rsidRDefault="00DB1415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72353881" w14:textId="4E3044C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7CB17944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3F8612A6" w:rsidR="00B411DB" w:rsidRPr="00C50B27" w:rsidRDefault="00ED7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14:paraId="65A2E58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2F7BB55F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2A42FFB5" w14:textId="1C8A8A41" w:rsidR="00100672" w:rsidRDefault="00CB15D5" w:rsidP="00100672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</w:t>
            </w:r>
            <w:r w:rsidR="00E46C2B">
              <w:rPr>
                <w:sz w:val="22"/>
                <w:szCs w:val="22"/>
              </w:rPr>
              <w:t xml:space="preserve">je přehledně a logicky strukturovaná, opírá se o relevantní zdroje literatury, přesto </w:t>
            </w:r>
            <w:r w:rsidR="00771077">
              <w:rPr>
                <w:sz w:val="22"/>
                <w:szCs w:val="22"/>
              </w:rPr>
              <w:t>se zřetelněji orientuje</w:t>
            </w:r>
            <w:r w:rsidR="00E46C2B">
              <w:rPr>
                <w:sz w:val="22"/>
                <w:szCs w:val="22"/>
              </w:rPr>
              <w:t xml:space="preserve"> na vzdělávací politiku (např. legislativní úpravy) než samotnou analýzu jednotlivých oblastí kvality,</w:t>
            </w:r>
          </w:p>
          <w:p w14:paraId="729DB3AB" w14:textId="615DEA07" w:rsidR="00E46C2B" w:rsidRDefault="00E46C2B" w:rsidP="00100672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není zřejmé, čím práce (zaměřená na obor Porodní asistentka na UP v Olomouci) obohatí teorii nebo praxi studovaného oboru (přestože se autorka snaží spojitost zdůvodnit),</w:t>
            </w:r>
          </w:p>
          <w:p w14:paraId="18DF7A9B" w14:textId="18591D24" w:rsidR="00E46C2B" w:rsidRDefault="00E46C2B" w:rsidP="00100672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empirické části práce nejsou explicitně uv</w:t>
            </w:r>
            <w:r w:rsidR="00FC15E4">
              <w:rPr>
                <w:sz w:val="22"/>
                <w:szCs w:val="22"/>
              </w:rPr>
              <w:t xml:space="preserve">edeny výzkumné otázky, které </w:t>
            </w:r>
            <w:r w:rsidR="00771077">
              <w:rPr>
                <w:sz w:val="22"/>
                <w:szCs w:val="22"/>
              </w:rPr>
              <w:t>jsou v práci prezentovány</w:t>
            </w:r>
            <w:r w:rsidR="00FC15E4">
              <w:rPr>
                <w:sz w:val="22"/>
                <w:szCs w:val="22"/>
              </w:rPr>
              <w:t xml:space="preserve">, </w:t>
            </w:r>
          </w:p>
          <w:p w14:paraId="3F3C5B5A" w14:textId="2030382C" w:rsidR="00FC15E4" w:rsidRDefault="00FC15E4" w:rsidP="00100672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 evidentní náročnost zpracování (využití statistických metod), data jsou </w:t>
            </w:r>
            <w:bookmarkStart w:id="0" w:name="_GoBack"/>
            <w:r>
              <w:rPr>
                <w:sz w:val="22"/>
                <w:szCs w:val="22"/>
              </w:rPr>
              <w:t>zpracována</w:t>
            </w:r>
            <w:bookmarkEnd w:id="0"/>
            <w:r>
              <w:rPr>
                <w:sz w:val="22"/>
                <w:szCs w:val="22"/>
              </w:rPr>
              <w:t xml:space="preserve"> v programu SPSS (vzhledem k této skutečnosti není jasné, proč se v metodologické části objevují pomocné vzorce a vysvětlující komentáře na str. 56),</w:t>
            </w:r>
          </w:p>
          <w:p w14:paraId="0065F3F2" w14:textId="43A08EBE" w:rsidR="00FC15E4" w:rsidRDefault="00FC15E4" w:rsidP="00FC15E4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prezentace výsledků je přehledná, rozporuplně však působí použití zvolené techniky (velmi obsáhlý dotazník), při vyhodnocení pracuje autorka pouze s několika málo otázkami (č. 12 a č. 10), </w:t>
            </w:r>
          </w:p>
          <w:p w14:paraId="2B3809A4" w14:textId="4CC33E17" w:rsidR="00251285" w:rsidRPr="00FC15E4" w:rsidRDefault="00FC15E4" w:rsidP="00FC15E4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přestože je práce přehledná a pro daný obor hodnotná, nebylo využito možností, které daný výzkum nabízí (analýza byla zúžena do ověření tří výzkumných hypotéz).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5A2970F2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79A082D5" w14:textId="4B1D937C" w:rsidR="00100672" w:rsidRPr="00C50B27" w:rsidRDefault="000551D7" w:rsidP="00100672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bylo realizováno zpracování dat (prováděla ho autorka sama)?</w:t>
            </w:r>
          </w:p>
          <w:p w14:paraId="2E30F2F2" w14:textId="361EF351" w:rsidR="004D4735" w:rsidRDefault="000551D7" w:rsidP="004D4735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je záměr pro použití dotazníku, z jakého důvodu nebyly při analýze zohledněny všechny položky?</w:t>
            </w:r>
          </w:p>
          <w:p w14:paraId="4782763D" w14:textId="2754CD5B" w:rsidR="000551D7" w:rsidRPr="000551D7" w:rsidRDefault="000551D7" w:rsidP="000551D7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souvisí závěry práce se studovaným oborem?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FootnoteReference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5B9209DF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43170349" w14:textId="03A1994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47BC3B2C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14:paraId="63790748" w14:textId="65F01E03" w:rsidR="00B411DB" w:rsidRPr="00C50B27" w:rsidRDefault="00FC15E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14:paraId="35192FE5" w14:textId="43AEA194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414CA4F8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65F7E">
              <w:rPr>
                <w:sz w:val="22"/>
                <w:szCs w:val="22"/>
              </w:rPr>
              <w:t xml:space="preserve"> 6. 5. 2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6CDA100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Hrbáčková, v.</w:t>
            </w:r>
            <w:r w:rsidR="00237B8B">
              <w:rPr>
                <w:sz w:val="22"/>
                <w:szCs w:val="22"/>
              </w:rPr>
              <w:t xml:space="preserve"> </w:t>
            </w:r>
            <w:r w:rsidR="00783997">
              <w:rPr>
                <w:sz w:val="22"/>
                <w:szCs w:val="22"/>
              </w:rPr>
              <w:t>r.</w:t>
            </w:r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622AC2" w14:textId="77777777" w:rsidR="00FC15E4" w:rsidRDefault="00FC15E4">
      <w:r>
        <w:separator/>
      </w:r>
    </w:p>
  </w:endnote>
  <w:endnote w:type="continuationSeparator" w:id="0">
    <w:p w14:paraId="6AE19F9A" w14:textId="77777777" w:rsidR="00FC15E4" w:rsidRDefault="00FC1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BDD466" w14:textId="77777777" w:rsidR="00FC15E4" w:rsidRDefault="00FC15E4">
      <w:r>
        <w:separator/>
      </w:r>
    </w:p>
  </w:footnote>
  <w:footnote w:type="continuationSeparator" w:id="0">
    <w:p w14:paraId="48D444E4" w14:textId="77777777" w:rsidR="00FC15E4" w:rsidRDefault="00FC15E4">
      <w:r>
        <w:continuationSeparator/>
      </w:r>
    </w:p>
  </w:footnote>
  <w:footnote w:id="1">
    <w:p w14:paraId="15E905F7" w14:textId="77777777" w:rsidR="00FC15E4" w:rsidRDefault="00FC15E4" w:rsidP="006847E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6AAA03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0517F"/>
    <w:rsid w:val="000551D7"/>
    <w:rsid w:val="00065F7E"/>
    <w:rsid w:val="000B32C2"/>
    <w:rsid w:val="00100672"/>
    <w:rsid w:val="001D01D3"/>
    <w:rsid w:val="001D4D11"/>
    <w:rsid w:val="001E0D03"/>
    <w:rsid w:val="00237B8B"/>
    <w:rsid w:val="00246286"/>
    <w:rsid w:val="00251285"/>
    <w:rsid w:val="002A4FBA"/>
    <w:rsid w:val="00362AB0"/>
    <w:rsid w:val="0037615C"/>
    <w:rsid w:val="003A7E37"/>
    <w:rsid w:val="003C20EA"/>
    <w:rsid w:val="003F5DA2"/>
    <w:rsid w:val="004D4735"/>
    <w:rsid w:val="00512982"/>
    <w:rsid w:val="00526D47"/>
    <w:rsid w:val="0055255D"/>
    <w:rsid w:val="005C219A"/>
    <w:rsid w:val="00612980"/>
    <w:rsid w:val="00657740"/>
    <w:rsid w:val="006847E2"/>
    <w:rsid w:val="006A12AA"/>
    <w:rsid w:val="00707DBD"/>
    <w:rsid w:val="00743CDA"/>
    <w:rsid w:val="00771077"/>
    <w:rsid w:val="00783997"/>
    <w:rsid w:val="00843FD9"/>
    <w:rsid w:val="008614B3"/>
    <w:rsid w:val="008E01F2"/>
    <w:rsid w:val="00965216"/>
    <w:rsid w:val="009820C8"/>
    <w:rsid w:val="009B2248"/>
    <w:rsid w:val="009C668B"/>
    <w:rsid w:val="00A32793"/>
    <w:rsid w:val="00A824A7"/>
    <w:rsid w:val="00A94616"/>
    <w:rsid w:val="00AF1740"/>
    <w:rsid w:val="00B23D4C"/>
    <w:rsid w:val="00B411DB"/>
    <w:rsid w:val="00B563AC"/>
    <w:rsid w:val="00BA3203"/>
    <w:rsid w:val="00BD60F4"/>
    <w:rsid w:val="00C23C10"/>
    <w:rsid w:val="00C50B27"/>
    <w:rsid w:val="00C91A20"/>
    <w:rsid w:val="00CB15D5"/>
    <w:rsid w:val="00CE0A8B"/>
    <w:rsid w:val="00DA37A9"/>
    <w:rsid w:val="00DB1415"/>
    <w:rsid w:val="00DB77A1"/>
    <w:rsid w:val="00DC1BF5"/>
    <w:rsid w:val="00E46C2B"/>
    <w:rsid w:val="00E67C85"/>
    <w:rsid w:val="00E709EA"/>
    <w:rsid w:val="00ED79E6"/>
    <w:rsid w:val="00EF07DC"/>
    <w:rsid w:val="00EF6797"/>
    <w:rsid w:val="00F1326B"/>
    <w:rsid w:val="00F87B18"/>
    <w:rsid w:val="00FC15E4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7E2"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6847E2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6847E2"/>
    <w:rPr>
      <w:vertAlign w:val="superscript"/>
    </w:rPr>
  </w:style>
  <w:style w:type="paragraph" w:styleId="ListParagraph">
    <w:name w:val="List Paragraph"/>
    <w:basedOn w:val="Normal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7E2"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6847E2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6847E2"/>
    <w:rPr>
      <w:vertAlign w:val="superscript"/>
    </w:rPr>
  </w:style>
  <w:style w:type="paragraph" w:styleId="ListParagraph">
    <w:name w:val="List Paragraph"/>
    <w:basedOn w:val="Normal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karlahrbackova:Downloads:POSUDEK%20OPONENTA%20DIPLOMOVE&#769;%20PRA&#769;CE_201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DIPLOMOVÉ PRÁCE_2012.dot</Template>
  <TotalTime>180</TotalTime>
  <Pages>1</Pages>
  <Words>370</Words>
  <Characters>2310</Characters>
  <Application>Microsoft Macintosh Word</Application>
  <DocSecurity>0</DocSecurity>
  <Lines>135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Karla Hrbáčková</cp:lastModifiedBy>
  <cp:revision>23</cp:revision>
  <cp:lastPrinted>2012-04-25T08:21:00Z</cp:lastPrinted>
  <dcterms:created xsi:type="dcterms:W3CDTF">2014-05-04T16:30:00Z</dcterms:created>
  <dcterms:modified xsi:type="dcterms:W3CDTF">2014-05-08T15:24:00Z</dcterms:modified>
</cp:coreProperties>
</file>