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2677B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Stanislav </w:t>
            </w:r>
            <w:proofErr w:type="spellStart"/>
            <w:r>
              <w:rPr>
                <w:sz w:val="22"/>
                <w:szCs w:val="22"/>
              </w:rPr>
              <w:t>Mrózek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2677B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Role spirituality v sociálních službách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2677B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Jana Jurčíková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2677B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Sociální pedagogika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2677B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341C3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341C3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DB189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práce</w:t>
            </w:r>
            <w:r w:rsidR="00704EF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dle svého názvu</w:t>
            </w:r>
            <w:r w:rsidR="00704EF7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má pojednávat o roli spirituality v sociálních službách. Student se však od tohoto tématu značně – ať v teoretické, tak v praktické části – odklonil. Napsal diplomovou práci, pro kterou by byl výstižnější název: Úloha křesťanství v sociální práci. Diplomová práce</w:t>
            </w:r>
            <w:r w:rsidR="00704EF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nesplňuje požadavky, jež jsou na tento typ závěrečné práce kladeny. V práci shledávám převážně tyto nedostatky: </w:t>
            </w:r>
          </w:p>
          <w:p w:rsidR="00DB1898" w:rsidRDefault="00704EF7" w:rsidP="00DB189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="00DB1898">
              <w:rPr>
                <w:sz w:val="22"/>
                <w:szCs w:val="22"/>
              </w:rPr>
              <w:t>ormální zpracování (např. formátování obsahu, zarovnání do bloku, nedostatečné zpracování některých kapitol),</w:t>
            </w:r>
          </w:p>
          <w:p w:rsidR="00DB1898" w:rsidRDefault="00704EF7" w:rsidP="00DB189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</w:t>
            </w:r>
            <w:r w:rsidR="00DB1898">
              <w:rPr>
                <w:sz w:val="22"/>
                <w:szCs w:val="22"/>
              </w:rPr>
              <w:t xml:space="preserve">ogická souslednost kapitol a jejich zpracování, </w:t>
            </w:r>
          </w:p>
          <w:p w:rsidR="00DB1898" w:rsidRDefault="00704EF7" w:rsidP="00DB189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="00DB1898">
              <w:rPr>
                <w:sz w:val="22"/>
                <w:szCs w:val="22"/>
              </w:rPr>
              <w:t xml:space="preserve">dborná úroveň textu – </w:t>
            </w:r>
            <w:r>
              <w:rPr>
                <w:sz w:val="22"/>
                <w:szCs w:val="22"/>
              </w:rPr>
              <w:t xml:space="preserve">jednostranná argumentace studenta bez objektivního nadhledu, </w:t>
            </w:r>
          </w:p>
          <w:p w:rsidR="00341C3E" w:rsidRDefault="00704EF7" w:rsidP="00DB189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341C3E">
              <w:rPr>
                <w:sz w:val="22"/>
                <w:szCs w:val="22"/>
              </w:rPr>
              <w:t xml:space="preserve">evhodné nastavení výzkumných otázek – vzhledem k tématu jsou otázky plytké a nevystihují záměr praktické části diplomové práce, </w:t>
            </w:r>
          </w:p>
          <w:p w:rsidR="00DB1898" w:rsidRDefault="00704EF7" w:rsidP="00DB189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DB1898">
              <w:rPr>
                <w:sz w:val="22"/>
                <w:szCs w:val="22"/>
              </w:rPr>
              <w:t xml:space="preserve">hybná analýza dat v praktické části – student nevytváří zakotvenou teorii, jak uvádí v designu výzkumu, </w:t>
            </w:r>
          </w:p>
          <w:p w:rsidR="00DB1898" w:rsidRDefault="00704EF7" w:rsidP="00DB189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chybí syntéza a</w:t>
            </w:r>
            <w:r w:rsidR="00DB1898">
              <w:rPr>
                <w:sz w:val="22"/>
                <w:szCs w:val="22"/>
              </w:rPr>
              <w:t xml:space="preserve"> kategorizace dat, </w:t>
            </w:r>
            <w:r>
              <w:rPr>
                <w:sz w:val="22"/>
                <w:szCs w:val="22"/>
              </w:rPr>
              <w:t xml:space="preserve">student vytváří případové studie i přesto, že touto formou nenastavil design výzkumu, </w:t>
            </w:r>
          </w:p>
          <w:p w:rsidR="00DB1898" w:rsidRDefault="00704EF7" w:rsidP="00DB189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DB1898">
              <w:rPr>
                <w:sz w:val="22"/>
                <w:szCs w:val="22"/>
              </w:rPr>
              <w:t xml:space="preserve">elkou nevýhodu výzkumu spatřuji ve výběru výzkumného souboru. I přesto, že na to student odkazuje ke konci své práce, své rozhodnutí výběru těchto respondentů opět odůvodňuje požadavkem </w:t>
            </w:r>
            <w:r w:rsidR="00341C3E">
              <w:rPr>
                <w:sz w:val="22"/>
                <w:szCs w:val="22"/>
              </w:rPr>
              <w:t xml:space="preserve">osobního přínosu, nikoliv vědeckého, </w:t>
            </w:r>
          </w:p>
          <w:p w:rsidR="006320DD" w:rsidRDefault="00704EF7" w:rsidP="006320DD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341C3E">
              <w:rPr>
                <w:sz w:val="22"/>
                <w:szCs w:val="22"/>
              </w:rPr>
              <w:t>ostrádám celkovým kontext se sociálními službami – těmi se student nezabývá v teoretické části a v praktické není znatelná jasná spojitost – tedy jaká je úloha spirituality v sociálních službách.</w:t>
            </w:r>
          </w:p>
          <w:p w:rsidR="00B411DB" w:rsidRPr="006320DD" w:rsidRDefault="00704EF7" w:rsidP="006320DD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sz w:val="22"/>
                <w:szCs w:val="22"/>
              </w:rPr>
              <w:t>r</w:t>
            </w:r>
            <w:r w:rsidR="00341C3E" w:rsidRPr="006320DD">
              <w:rPr>
                <w:sz w:val="22"/>
                <w:szCs w:val="22"/>
              </w:rPr>
              <w:t xml:space="preserve">ovněž považuji za nedostačující </w:t>
            </w:r>
            <w:r>
              <w:rPr>
                <w:sz w:val="22"/>
                <w:szCs w:val="22"/>
              </w:rPr>
              <w:t xml:space="preserve">úvod i závěr diplomové práce. </w:t>
            </w:r>
          </w:p>
          <w:p w:rsidR="00F1326B" w:rsidRPr="00C50B27" w:rsidRDefault="006320DD" w:rsidP="006320DD">
            <w:pPr>
              <w:rPr>
                <w:sz w:val="22"/>
                <w:szCs w:val="22"/>
              </w:rPr>
            </w:pPr>
            <w:r w:rsidRPr="006320DD">
              <w:rPr>
                <w:sz w:val="22"/>
                <w:szCs w:val="22"/>
              </w:rPr>
              <w:t>Obě části práce jsou velmi slabé a nesplňují nutný minimální standard, proto práci hodnotím jako nedostatečnou.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341C3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 jakého důvodu jste zvolil daný výzkumný soubor? </w:t>
            </w:r>
          </w:p>
          <w:p w:rsidR="00341C3E" w:rsidRDefault="00341C3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Proč se v teoretické části nezabýváte vymezením sociálních služeb? </w:t>
            </w:r>
          </w:p>
          <w:p w:rsidR="00341C3E" w:rsidRDefault="00341C3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Vysvětlete zakotvenou teorii a popište, jak byste proces tvorby této teorie aplikoval ve své diplomové práci? </w:t>
            </w:r>
          </w:p>
          <w:p w:rsidR="00341C3E" w:rsidRDefault="00B007D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Jakou má Vaše práce</w:t>
            </w:r>
            <w:r w:rsidR="00341C3E">
              <w:rPr>
                <w:sz w:val="22"/>
                <w:szCs w:val="22"/>
              </w:rPr>
              <w:t xml:space="preserve"> spojitost se sociální </w:t>
            </w:r>
            <w:r w:rsidR="00704EF7">
              <w:rPr>
                <w:sz w:val="22"/>
                <w:szCs w:val="22"/>
              </w:rPr>
              <w:t>pedagogikou</w:t>
            </w:r>
            <w:r w:rsidR="00341C3E">
              <w:rPr>
                <w:sz w:val="22"/>
                <w:szCs w:val="22"/>
              </w:rPr>
              <w:t xml:space="preserve">? </w:t>
            </w:r>
          </w:p>
          <w:p w:rsidR="00B411DB" w:rsidRPr="00C50B27" w:rsidRDefault="00341C3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přímé doporučení vystupují z Vašeho výzkumu pro sociálně pedagogickou praxi?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41C3E">
              <w:rPr>
                <w:sz w:val="22"/>
                <w:szCs w:val="22"/>
              </w:rPr>
              <w:t xml:space="preserve"> 28. 4. 2014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B007DF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341C3E">
              <w:rPr>
                <w:sz w:val="22"/>
                <w:szCs w:val="22"/>
              </w:rPr>
              <w:t xml:space="preserve"> </w:t>
            </w:r>
            <w:r w:rsidR="00B007DF">
              <w:rPr>
                <w:sz w:val="22"/>
                <w:szCs w:val="22"/>
              </w:rPr>
              <w:t xml:space="preserve">Jurčíková Jana v. r. </w:t>
            </w:r>
            <w:r w:rsidR="00704EF7">
              <w:rPr>
                <w:sz w:val="22"/>
                <w:szCs w:val="22"/>
              </w:rPr>
              <w:t xml:space="preserve"> </w:t>
            </w:r>
          </w:p>
        </w:tc>
      </w:tr>
    </w:tbl>
    <w:p w:rsidR="006847E2" w:rsidRDefault="006847E2"/>
    <w:sectPr w:rsidR="006847E2" w:rsidSect="009123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E5D" w:rsidRDefault="003F0E5D">
      <w:r>
        <w:separator/>
      </w:r>
    </w:p>
  </w:endnote>
  <w:endnote w:type="continuationSeparator" w:id="0">
    <w:p w:rsidR="003F0E5D" w:rsidRDefault="003F0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E5D" w:rsidRDefault="003F0E5D">
      <w:r>
        <w:separator/>
      </w:r>
    </w:p>
  </w:footnote>
  <w:footnote w:type="continuationSeparator" w:id="0">
    <w:p w:rsidR="003F0E5D" w:rsidRDefault="003F0E5D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D1E7A"/>
    <w:multiLevelType w:val="hybridMultilevel"/>
    <w:tmpl w:val="F06275D0"/>
    <w:lvl w:ilvl="0" w:tplc="431ACD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77BA"/>
    <w:rsid w:val="002677BA"/>
    <w:rsid w:val="00341C3E"/>
    <w:rsid w:val="00362AB0"/>
    <w:rsid w:val="003F0E5D"/>
    <w:rsid w:val="003F5DA2"/>
    <w:rsid w:val="00512982"/>
    <w:rsid w:val="00526D47"/>
    <w:rsid w:val="00541C58"/>
    <w:rsid w:val="0055255D"/>
    <w:rsid w:val="005C219A"/>
    <w:rsid w:val="006320DD"/>
    <w:rsid w:val="006847E2"/>
    <w:rsid w:val="00704EF7"/>
    <w:rsid w:val="00714E85"/>
    <w:rsid w:val="008614B3"/>
    <w:rsid w:val="00912341"/>
    <w:rsid w:val="009623DB"/>
    <w:rsid w:val="009B2248"/>
    <w:rsid w:val="00AF1740"/>
    <w:rsid w:val="00B007DF"/>
    <w:rsid w:val="00B411DB"/>
    <w:rsid w:val="00BA3203"/>
    <w:rsid w:val="00C50B27"/>
    <w:rsid w:val="00CE0A8B"/>
    <w:rsid w:val="00DB1898"/>
    <w:rsid w:val="00DC1BF5"/>
    <w:rsid w:val="00E67C85"/>
    <w:rsid w:val="00E709EA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a\Downloads\POSUDEK%20OPONENTA%20DIPLOMOV&#201;%20PR&#193;CE_2012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DIPLOMOVÉ PRÁCE_2012</Template>
  <TotalTime>73</TotalTime>
  <Pages>2</Pages>
  <Words>479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Jana Jurcikova</dc:creator>
  <cp:keywords/>
  <cp:lastModifiedBy>jurcikova</cp:lastModifiedBy>
  <cp:revision>3</cp:revision>
  <cp:lastPrinted>2014-05-05T11:20:00Z</cp:lastPrinted>
  <dcterms:created xsi:type="dcterms:W3CDTF">2014-04-29T06:42:00Z</dcterms:created>
  <dcterms:modified xsi:type="dcterms:W3CDTF">2014-05-05T11:23:00Z</dcterms:modified>
</cp:coreProperties>
</file>