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1848E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Blanka Kramárová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1848E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Syndrom vyhoření u pracovníků pomáhajících profesí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1848E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Petra Zgarbová,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1848E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1848E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7621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EE56E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7621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7621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7621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EE56E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EE56E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7621BF" w:rsidP="005146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7621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161C6" w:rsidRPr="00C50B27" w:rsidRDefault="002161C6" w:rsidP="00362AB0">
            <w:pPr>
              <w:rPr>
                <w:b/>
                <w:sz w:val="22"/>
                <w:szCs w:val="22"/>
              </w:rPr>
            </w:pPr>
          </w:p>
          <w:p w:rsidR="00B411DB" w:rsidRDefault="001848E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Diplomová práce pojednává o syndromu vyhoření u pracovníků pomáhajících profesí.</w:t>
            </w:r>
          </w:p>
          <w:p w:rsidR="002161C6" w:rsidRDefault="002161C6" w:rsidP="00362AB0">
            <w:pPr>
              <w:rPr>
                <w:sz w:val="22"/>
                <w:szCs w:val="22"/>
              </w:rPr>
            </w:pPr>
          </w:p>
          <w:p w:rsidR="001848E7" w:rsidRDefault="001848E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1848E7" w:rsidRDefault="00922579" w:rsidP="001848E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oceňuji teoretický přehled, který se opírá o řadu významných publikací a je zakotven na obsahově plnohodnotných, odborných a kvalitních informacích</w:t>
            </w:r>
          </w:p>
          <w:p w:rsidR="00922579" w:rsidRDefault="00922579" w:rsidP="001848E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osobní znalosti a vhled do problematiky</w:t>
            </w:r>
          </w:p>
          <w:p w:rsidR="00922579" w:rsidRDefault="00922579" w:rsidP="001848E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porozumění zkoumanému jevu do hloubky</w:t>
            </w:r>
          </w:p>
          <w:p w:rsidR="00F12B92" w:rsidRPr="00922579" w:rsidRDefault="00922579" w:rsidP="0092257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vyváženost práce</w:t>
            </w:r>
          </w:p>
          <w:p w:rsidR="002161C6" w:rsidRDefault="002161C6" w:rsidP="00362AB0">
            <w:pPr>
              <w:rPr>
                <w:sz w:val="22"/>
                <w:szCs w:val="22"/>
              </w:rPr>
            </w:pPr>
          </w:p>
          <w:p w:rsidR="001848E7" w:rsidRDefault="001848E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1848E7" w:rsidRDefault="002161C6" w:rsidP="00F12B9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malé formální nedostatky v typografické rovině (např. str.</w:t>
            </w:r>
            <w:r w:rsidR="00061947">
              <w:rPr>
                <w:sz w:val="22"/>
                <w:szCs w:val="22"/>
              </w:rPr>
              <w:t xml:space="preserve"> 23, 27, 33, 68</w:t>
            </w:r>
            <w:r w:rsidR="00EE56EB">
              <w:rPr>
                <w:sz w:val="22"/>
                <w:szCs w:val="22"/>
              </w:rPr>
              <w:t xml:space="preserve"> a v dotazníku</w:t>
            </w:r>
            <w:r>
              <w:rPr>
                <w:sz w:val="22"/>
                <w:szCs w:val="22"/>
              </w:rPr>
              <w:t>)</w:t>
            </w:r>
          </w:p>
          <w:p w:rsidR="00922579" w:rsidRPr="002161C6" w:rsidRDefault="00922579" w:rsidP="002161C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absentuje odkaz na motto v úvodu práce</w:t>
            </w:r>
            <w:r w:rsidR="002161C6">
              <w:rPr>
                <w:sz w:val="22"/>
                <w:szCs w:val="22"/>
              </w:rPr>
              <w:t xml:space="preserve"> a na použitý dotazník</w:t>
            </w:r>
          </w:p>
          <w:p w:rsidR="002161C6" w:rsidRDefault="002161C6" w:rsidP="00362AB0">
            <w:pPr>
              <w:rPr>
                <w:sz w:val="22"/>
                <w:szCs w:val="22"/>
              </w:rPr>
            </w:pPr>
          </w:p>
          <w:p w:rsidR="00B411DB" w:rsidRPr="00C50B27" w:rsidRDefault="001848E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Diplomovou práci doporučuji k obhajobě.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2161C6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EE56EB" w:rsidRPr="00C50B27" w:rsidRDefault="00EE56EB" w:rsidP="00362AB0">
            <w:pPr>
              <w:rPr>
                <w:b/>
                <w:sz w:val="22"/>
                <w:szCs w:val="22"/>
              </w:rPr>
            </w:pPr>
          </w:p>
          <w:p w:rsidR="00EE56EB" w:rsidRDefault="00EE56E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Vás vedlo k výběru výzkumného souboru?</w:t>
            </w:r>
          </w:p>
          <w:p w:rsidR="00B411DB" w:rsidRPr="00C50B27" w:rsidRDefault="002161C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Vaše práce přispěla k rozšíření či obohacení dosavadního poznání dané problematiky?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7621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1848E7">
              <w:rPr>
                <w:sz w:val="22"/>
                <w:szCs w:val="22"/>
              </w:rPr>
              <w:t xml:space="preserve"> 5. 5. 2014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bookmarkStart w:id="0" w:name="_GoBack"/>
            <w:r w:rsidRPr="00C50B27">
              <w:rPr>
                <w:sz w:val="22"/>
                <w:szCs w:val="22"/>
              </w:rPr>
              <w:t>Podpis:</w:t>
            </w:r>
            <w:r w:rsidR="001848E7">
              <w:rPr>
                <w:sz w:val="22"/>
                <w:szCs w:val="22"/>
              </w:rPr>
              <w:t xml:space="preserve"> Petra Zgarbová v. r.</w:t>
            </w:r>
            <w:bookmarkEnd w:id="0"/>
          </w:p>
        </w:tc>
      </w:tr>
    </w:tbl>
    <w:p w:rsidR="006847E2" w:rsidRDefault="006847E2"/>
    <w:sectPr w:rsidR="006847E2" w:rsidSect="00F112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2CA6" w:rsidRDefault="003D2CA6">
      <w:r>
        <w:separator/>
      </w:r>
    </w:p>
  </w:endnote>
  <w:endnote w:type="continuationSeparator" w:id="1">
    <w:p w:rsidR="003D2CA6" w:rsidRDefault="003D2C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2CA6" w:rsidRDefault="003D2CA6">
      <w:r>
        <w:separator/>
      </w:r>
    </w:p>
  </w:footnote>
  <w:footnote w:type="continuationSeparator" w:id="1">
    <w:p w:rsidR="003D2CA6" w:rsidRDefault="003D2CA6">
      <w:r>
        <w:continuationSeparator/>
      </w:r>
    </w:p>
  </w:footnote>
  <w:footnote w:id="2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44F7"/>
    <w:multiLevelType w:val="hybridMultilevel"/>
    <w:tmpl w:val="A9688AE4"/>
    <w:lvl w:ilvl="0" w:tplc="A4A2480A">
      <w:start w:val="4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3CE7"/>
    <w:rsid w:val="00003D6F"/>
    <w:rsid w:val="00023CE7"/>
    <w:rsid w:val="00061947"/>
    <w:rsid w:val="001848E7"/>
    <w:rsid w:val="002161C6"/>
    <w:rsid w:val="00362AB0"/>
    <w:rsid w:val="003D2CA6"/>
    <w:rsid w:val="003F5DA2"/>
    <w:rsid w:val="00457CC2"/>
    <w:rsid w:val="00512982"/>
    <w:rsid w:val="00514664"/>
    <w:rsid w:val="00526D47"/>
    <w:rsid w:val="0055255D"/>
    <w:rsid w:val="005C219A"/>
    <w:rsid w:val="005F3C82"/>
    <w:rsid w:val="006847E2"/>
    <w:rsid w:val="006F36DC"/>
    <w:rsid w:val="0070056B"/>
    <w:rsid w:val="00723B29"/>
    <w:rsid w:val="007621BF"/>
    <w:rsid w:val="00763CFC"/>
    <w:rsid w:val="00922579"/>
    <w:rsid w:val="00AD0BDA"/>
    <w:rsid w:val="00B411DB"/>
    <w:rsid w:val="00BA07DD"/>
    <w:rsid w:val="00BA3203"/>
    <w:rsid w:val="00C50B27"/>
    <w:rsid w:val="00CF35C8"/>
    <w:rsid w:val="00DC1BF5"/>
    <w:rsid w:val="00E14DD8"/>
    <w:rsid w:val="00E437D6"/>
    <w:rsid w:val="00E709EA"/>
    <w:rsid w:val="00E83040"/>
    <w:rsid w:val="00EE56EB"/>
    <w:rsid w:val="00F11224"/>
    <w:rsid w:val="00F12B92"/>
    <w:rsid w:val="00F921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1848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1848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s1\Desktop\POSUDKY%202014\POSUDEK%20VEDOUC&#258;&#356;HO%20DIPLOMka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VEDOUCĂŤHO DIPLOMka</Template>
  <TotalTime>3</TotalTime>
  <Pages>2</Pages>
  <Words>298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zs1</dc:creator>
  <cp:lastModifiedBy>utb</cp:lastModifiedBy>
  <cp:revision>3</cp:revision>
  <cp:lastPrinted>2014-05-05T17:55:00Z</cp:lastPrinted>
  <dcterms:created xsi:type="dcterms:W3CDTF">2014-05-06T08:20:00Z</dcterms:created>
  <dcterms:modified xsi:type="dcterms:W3CDTF">2014-05-06T08:22:00Z</dcterms:modified>
</cp:coreProperties>
</file>