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721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Ladislava Cyroňová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721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rodičovství u lidí se schizofrenií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A721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Petra Zgarbová,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721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721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213A23">
            <w:pPr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213A23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E400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B4D88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B4D8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10DB1" w:rsidRDefault="00510DB1" w:rsidP="00362AB0">
            <w:pPr>
              <w:rPr>
                <w:sz w:val="22"/>
                <w:szCs w:val="22"/>
              </w:rPr>
            </w:pPr>
          </w:p>
          <w:p w:rsidR="00B411DB" w:rsidRDefault="002160B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diplomová práce se zabývá prožíváním rodičovství u lidí se schizofrenií. Význam práce autorka spatřuje ve zpracování možností podpory a pomoci lidem s touto závažnou nemocí ke zvládnutí životní role rodiče.</w:t>
            </w:r>
          </w:p>
          <w:p w:rsidR="00510DB1" w:rsidRDefault="00510DB1" w:rsidP="00362AB0">
            <w:pPr>
              <w:rPr>
                <w:sz w:val="22"/>
                <w:szCs w:val="22"/>
              </w:rPr>
            </w:pPr>
          </w:p>
          <w:p w:rsidR="00831886" w:rsidRDefault="0083188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383D39" w:rsidRPr="00383D39" w:rsidRDefault="00383D39" w:rsidP="00383D3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83D39">
              <w:rPr>
                <w:sz w:val="22"/>
                <w:szCs w:val="22"/>
              </w:rPr>
              <w:t>osobní znalost a vlastní vhled do problematiky</w:t>
            </w:r>
          </w:p>
          <w:p w:rsidR="00831886" w:rsidRPr="00831886" w:rsidRDefault="00213A23" w:rsidP="00213A2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213A23">
              <w:rPr>
                <w:sz w:val="22"/>
                <w:szCs w:val="22"/>
              </w:rPr>
              <w:t>vyváženost práce, výzkumný problém koresponduje s tématem závěrečné práce</w:t>
            </w:r>
          </w:p>
          <w:p w:rsidR="00510DB1" w:rsidRDefault="00510DB1" w:rsidP="00362AB0">
            <w:pPr>
              <w:rPr>
                <w:sz w:val="22"/>
                <w:szCs w:val="22"/>
              </w:rPr>
            </w:pPr>
          </w:p>
          <w:p w:rsidR="00831886" w:rsidRDefault="0083188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831886" w:rsidRDefault="00383D39" w:rsidP="0083188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rozsah úvodu (dostatečně neprokázán záměr, širší souvislosti, obecný cíl ani dosavadní stav poznání ve zkoumané oblasti)</w:t>
            </w:r>
          </w:p>
          <w:p w:rsidR="00383D39" w:rsidRDefault="007E4004" w:rsidP="007E400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E4004">
              <w:rPr>
                <w:sz w:val="22"/>
                <w:szCs w:val="22"/>
              </w:rPr>
              <w:t>nedodržení bibliografické citace v souladu s normou ISO 690</w:t>
            </w:r>
          </w:p>
          <w:p w:rsidR="0074132D" w:rsidRPr="0074132D" w:rsidRDefault="0074132D" w:rsidP="0074132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4132D">
              <w:rPr>
                <w:sz w:val="22"/>
                <w:szCs w:val="22"/>
              </w:rPr>
              <w:t xml:space="preserve">formální nedostatky, především v typografické rovině (např. ponechání neslabičné předložky </w:t>
            </w:r>
          </w:p>
          <w:p w:rsidR="00B411DB" w:rsidRPr="00C50B27" w:rsidRDefault="0074132D" w:rsidP="00510DB1">
            <w:pPr>
              <w:pStyle w:val="Odstavecseseznamem"/>
              <w:rPr>
                <w:sz w:val="22"/>
                <w:szCs w:val="22"/>
              </w:rPr>
            </w:pPr>
            <w:r w:rsidRPr="0074132D">
              <w:rPr>
                <w:sz w:val="22"/>
                <w:szCs w:val="22"/>
              </w:rPr>
              <w:t>a spojky na konci řádku v celé diplomové práci, nevhodné rozdělení odkazů v seznamu citací)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10DB1" w:rsidRDefault="00510DB1" w:rsidP="00362AB0">
            <w:pPr>
              <w:rPr>
                <w:sz w:val="22"/>
                <w:szCs w:val="22"/>
              </w:rPr>
            </w:pPr>
          </w:p>
          <w:p w:rsidR="00B411DB" w:rsidRDefault="007E400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Formulujte konkrétní doporučení pro praxi.</w:t>
            </w:r>
          </w:p>
          <w:p w:rsidR="007E4004" w:rsidRDefault="007E400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využijete získaná data vy sama?</w:t>
            </w:r>
          </w:p>
          <w:p w:rsidR="007E4004" w:rsidRPr="00C50B27" w:rsidRDefault="00510DB1" w:rsidP="00362AB0">
            <w:pPr>
              <w:rPr>
                <w:sz w:val="22"/>
                <w:szCs w:val="22"/>
              </w:rPr>
            </w:pPr>
            <w:r w:rsidRPr="00510DB1">
              <w:rPr>
                <w:sz w:val="22"/>
                <w:szCs w:val="22"/>
              </w:rPr>
              <w:t xml:space="preserve">Jaké vlivy se mohou promítat do získaných výsledků </w:t>
            </w:r>
            <w:r>
              <w:rPr>
                <w:sz w:val="22"/>
                <w:szCs w:val="22"/>
              </w:rPr>
              <w:t xml:space="preserve">Vašeho </w:t>
            </w:r>
            <w:r w:rsidRPr="00510DB1">
              <w:rPr>
                <w:sz w:val="22"/>
                <w:szCs w:val="22"/>
              </w:rPr>
              <w:t>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B4D8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160BC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B4D8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Zgarbová v. r.</w:t>
            </w:r>
            <w:bookmarkStart w:id="0" w:name="_GoBack"/>
            <w:bookmarkEnd w:id="0"/>
          </w:p>
        </w:tc>
      </w:tr>
    </w:tbl>
    <w:p w:rsidR="006847E2" w:rsidRDefault="006847E2" w:rsidP="00436270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816" w:rsidRDefault="00B85816">
      <w:r>
        <w:separator/>
      </w:r>
    </w:p>
  </w:endnote>
  <w:endnote w:type="continuationSeparator" w:id="0">
    <w:p w:rsidR="00B85816" w:rsidRDefault="00B8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816" w:rsidRDefault="00B85816">
      <w:r>
        <w:separator/>
      </w:r>
    </w:p>
  </w:footnote>
  <w:footnote w:type="continuationSeparator" w:id="0">
    <w:p w:rsidR="00B85816" w:rsidRDefault="00B8581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01A56"/>
    <w:multiLevelType w:val="hybridMultilevel"/>
    <w:tmpl w:val="92764EE8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E3E"/>
    <w:rsid w:val="00213A23"/>
    <w:rsid w:val="002160BC"/>
    <w:rsid w:val="00362AB0"/>
    <w:rsid w:val="00383D39"/>
    <w:rsid w:val="003E1A09"/>
    <w:rsid w:val="003F5DA2"/>
    <w:rsid w:val="00436270"/>
    <w:rsid w:val="00481E7B"/>
    <w:rsid w:val="00510DB1"/>
    <w:rsid w:val="00512982"/>
    <w:rsid w:val="00526D47"/>
    <w:rsid w:val="0055255D"/>
    <w:rsid w:val="005C219A"/>
    <w:rsid w:val="006847E2"/>
    <w:rsid w:val="0074132D"/>
    <w:rsid w:val="007E4004"/>
    <w:rsid w:val="00831886"/>
    <w:rsid w:val="008614B3"/>
    <w:rsid w:val="0099077B"/>
    <w:rsid w:val="009B2248"/>
    <w:rsid w:val="00A721FC"/>
    <w:rsid w:val="00AF1740"/>
    <w:rsid w:val="00B411DB"/>
    <w:rsid w:val="00B85816"/>
    <w:rsid w:val="00BA3203"/>
    <w:rsid w:val="00BB4D88"/>
    <w:rsid w:val="00C50B27"/>
    <w:rsid w:val="00CE0A8B"/>
    <w:rsid w:val="00D76E3E"/>
    <w:rsid w:val="00DC1BF5"/>
    <w:rsid w:val="00E67C85"/>
    <w:rsid w:val="00E709EA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318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31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POSUDEK%20OPONENTA%20DIPLom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DIPLomka</Template>
  <TotalTime>2</TotalTime>
  <Pages>2</Pages>
  <Words>320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3</cp:revision>
  <cp:lastPrinted>2014-05-05T13:44:00Z</cp:lastPrinted>
  <dcterms:created xsi:type="dcterms:W3CDTF">2014-05-04T07:15:00Z</dcterms:created>
  <dcterms:modified xsi:type="dcterms:W3CDTF">2014-05-05T13:44:00Z</dcterms:modified>
</cp:coreProperties>
</file>