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574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Ondřej Buchta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574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Záškoláctví dětí ze sociálně vyloučené lokality jako projev jejich postoje ke školnímu vzdělávání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8574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574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574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F4510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2484D" w:rsidRDefault="00B411DB" w:rsidP="00362AB0">
            <w:pPr>
              <w:rPr>
                <w:b/>
                <w:sz w:val="20"/>
                <w:szCs w:val="20"/>
              </w:rPr>
            </w:pPr>
            <w:r w:rsidRPr="00C2484D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1201B2" w:rsidRPr="00C2484D" w:rsidRDefault="001201B2" w:rsidP="001201B2">
            <w:p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 xml:space="preserve">Předložená diplomová práce se zabývá aktuální problematikou vzdělávacích obtíží dětí pocházejících ze sociálně znevýhodněného prostředí a postoji romských žáků ze sociálně vyloučené lokality ke školnímu vzdělávání </w:t>
            </w:r>
            <w:r w:rsidR="00C2484D">
              <w:rPr>
                <w:sz w:val="20"/>
                <w:szCs w:val="20"/>
              </w:rPr>
              <w:br/>
            </w:r>
            <w:r w:rsidRPr="00C2484D">
              <w:rPr>
                <w:sz w:val="20"/>
                <w:szCs w:val="20"/>
              </w:rPr>
              <w:t>a záškoláctví.</w:t>
            </w:r>
            <w:r w:rsidR="00604A3A" w:rsidRPr="00C2484D">
              <w:rPr>
                <w:sz w:val="20"/>
                <w:szCs w:val="20"/>
              </w:rPr>
              <w:t xml:space="preserve"> Téma předložené diplomové práce úzce souvisí s osobní zkušeností a zájmem autora o danou problematiku</w:t>
            </w:r>
            <w:r w:rsidR="00450314" w:rsidRPr="00C2484D">
              <w:rPr>
                <w:sz w:val="20"/>
                <w:szCs w:val="20"/>
              </w:rPr>
              <w:t>. Tato skutečnost přispěla k ucelenému, komplexnímu a kvalitnímu zpracování celé práce.</w:t>
            </w:r>
          </w:p>
          <w:p w:rsidR="001201B2" w:rsidRPr="00C2484D" w:rsidRDefault="001201B2" w:rsidP="001201B2">
            <w:p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Silné stránky:</w:t>
            </w:r>
          </w:p>
          <w:p w:rsidR="001201B2" w:rsidRPr="00C2484D" w:rsidRDefault="001201B2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oceňuji teoretický přehled, který se opírá o řadu významných publikací</w:t>
            </w:r>
            <w:r w:rsidR="00793588" w:rsidRPr="00C2484D">
              <w:rPr>
                <w:sz w:val="20"/>
                <w:szCs w:val="20"/>
              </w:rPr>
              <w:t xml:space="preserve"> a je zakotven na obsahově plnohodnotných, odborných a kvalitních informacích</w:t>
            </w:r>
          </w:p>
          <w:p w:rsidR="00CD0E89" w:rsidRPr="00C2484D" w:rsidRDefault="00CD0E89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osobní znalost a vlastní vhled do problematiky</w:t>
            </w:r>
          </w:p>
          <w:p w:rsidR="00450314" w:rsidRPr="00C2484D" w:rsidRDefault="00450314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porozumění zkoumanému jevu do hloubky</w:t>
            </w:r>
          </w:p>
          <w:p w:rsidR="00793588" w:rsidRPr="00C2484D" w:rsidRDefault="00095335" w:rsidP="00793588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vyváženost práce, výzkumný problém koresponduje s tématem závěrečné práce a zpracovanou teoretickou částí</w:t>
            </w:r>
          </w:p>
          <w:p w:rsidR="00095335" w:rsidRPr="00C2484D" w:rsidRDefault="00095335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originální pojetí praktické části</w:t>
            </w:r>
            <w:r w:rsidR="00793588" w:rsidRPr="00C2484D">
              <w:rPr>
                <w:sz w:val="20"/>
                <w:szCs w:val="20"/>
              </w:rPr>
              <w:t xml:space="preserve"> a uchopení tématu (náročnost a pečlivé vyhodnocení dat)</w:t>
            </w:r>
          </w:p>
          <w:p w:rsidR="00793588" w:rsidRPr="00C2484D" w:rsidRDefault="00D34F08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jasná struktura a promyšlenost cílů výzkumu</w:t>
            </w:r>
          </w:p>
          <w:p w:rsidR="00793588" w:rsidRPr="00C2484D" w:rsidRDefault="00793588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zvolená metodika zpracování výzkumné části</w:t>
            </w:r>
          </w:p>
          <w:p w:rsidR="00793588" w:rsidRPr="00C2484D" w:rsidRDefault="00793588" w:rsidP="001201B2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přehlednost a srozumitelnost celé práce</w:t>
            </w:r>
          </w:p>
          <w:p w:rsidR="00095335" w:rsidRPr="00C2484D" w:rsidRDefault="00095335" w:rsidP="00362AB0">
            <w:p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Slabé stránky:</w:t>
            </w:r>
          </w:p>
          <w:p w:rsidR="00B411DB" w:rsidRPr="00C2484D" w:rsidRDefault="00095335" w:rsidP="00095335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jedinou slabou stránkou celé práce vidím pouze formální, v typografické rovině (</w:t>
            </w:r>
            <w:r w:rsidR="001201B2" w:rsidRPr="00C2484D">
              <w:rPr>
                <w:sz w:val="20"/>
                <w:szCs w:val="20"/>
              </w:rPr>
              <w:t>ponechání neslabičné předložky a spojky na konci řádku</w:t>
            </w:r>
            <w:r w:rsidRPr="00C2484D">
              <w:rPr>
                <w:sz w:val="20"/>
                <w:szCs w:val="20"/>
              </w:rPr>
              <w:t>)</w:t>
            </w:r>
          </w:p>
          <w:p w:rsidR="00F1326B" w:rsidRPr="00C2484D" w:rsidRDefault="00095335" w:rsidP="00CD0E89">
            <w:p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Bc. Ondřej Buchta prokázal schopnost samostatné tvůrčí práce ve vybrané aktuální problematice a tím obohatil</w:t>
            </w:r>
            <w:r w:rsidR="00CD0E89" w:rsidRPr="00C2484D">
              <w:rPr>
                <w:sz w:val="20"/>
                <w:szCs w:val="20"/>
              </w:rPr>
              <w:t xml:space="preserve"> odborné poznání v daném oboru.</w:t>
            </w:r>
            <w:r w:rsidRPr="00C2484D">
              <w:rPr>
                <w:sz w:val="20"/>
                <w:szCs w:val="20"/>
              </w:rPr>
              <w:t xml:space="preserve"> Práce splňuje všechny požadavky,</w:t>
            </w:r>
            <w:r w:rsidR="009B7D86" w:rsidRPr="00C2484D">
              <w:rPr>
                <w:sz w:val="20"/>
                <w:szCs w:val="20"/>
              </w:rPr>
              <w:t xml:space="preserve"> doporučuji její obhajobu</w:t>
            </w:r>
            <w:r w:rsidR="00E27A11" w:rsidRPr="00C2484D">
              <w:rPr>
                <w:sz w:val="20"/>
                <w:szCs w:val="20"/>
              </w:rPr>
              <w:t xml:space="preserve"> s výborným hodnocením.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2484D" w:rsidRDefault="00B411DB" w:rsidP="00362AB0">
            <w:pPr>
              <w:rPr>
                <w:b/>
                <w:sz w:val="20"/>
                <w:szCs w:val="20"/>
              </w:rPr>
            </w:pPr>
            <w:r w:rsidRPr="00C2484D">
              <w:rPr>
                <w:b/>
                <w:sz w:val="20"/>
                <w:szCs w:val="20"/>
              </w:rPr>
              <w:t>Otázky k obhajobě:</w:t>
            </w:r>
          </w:p>
          <w:p w:rsidR="00B411DB" w:rsidRPr="00C2484D" w:rsidRDefault="00D34F08" w:rsidP="00362AB0">
            <w:pPr>
              <w:rPr>
                <w:sz w:val="20"/>
                <w:szCs w:val="20"/>
              </w:rPr>
            </w:pPr>
            <w:r w:rsidRPr="00C2484D">
              <w:rPr>
                <w:sz w:val="20"/>
                <w:szCs w:val="20"/>
              </w:rPr>
              <w:t>Jak by se dala na základě Vaší práce vyvodit některá doporučení pro praxi?</w:t>
            </w:r>
          </w:p>
          <w:p w:rsidR="00B411DB" w:rsidRPr="00C2484D" w:rsidRDefault="00B411DB" w:rsidP="00362AB0">
            <w:pPr>
              <w:rPr>
                <w:sz w:val="20"/>
                <w:szCs w:val="20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2484D" w:rsidRDefault="00B411DB" w:rsidP="00362AB0">
            <w:pPr>
              <w:rPr>
                <w:sz w:val="20"/>
                <w:szCs w:val="20"/>
              </w:rPr>
            </w:pPr>
            <w:r w:rsidRPr="00C2484D">
              <w:rPr>
                <w:b/>
                <w:sz w:val="20"/>
                <w:szCs w:val="20"/>
              </w:rPr>
              <w:t>Celkové hodnocení</w:t>
            </w:r>
            <w:r w:rsidRPr="00C2484D">
              <w:rPr>
                <w:rStyle w:val="Znakapoznpodarou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75C67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30035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 xml:space="preserve"> v. r.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F0F" w:rsidRDefault="00697F0F">
      <w:r>
        <w:separator/>
      </w:r>
    </w:p>
  </w:endnote>
  <w:endnote w:type="continuationSeparator" w:id="0">
    <w:p w:rsidR="00697F0F" w:rsidRDefault="0069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F0F" w:rsidRDefault="00697F0F">
      <w:r>
        <w:separator/>
      </w:r>
    </w:p>
  </w:footnote>
  <w:footnote w:type="continuationSeparator" w:id="0">
    <w:p w:rsidR="00697F0F" w:rsidRDefault="00697F0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A1A7E"/>
    <w:multiLevelType w:val="hybridMultilevel"/>
    <w:tmpl w:val="82208BF8"/>
    <w:lvl w:ilvl="0" w:tplc="E41A5BAE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093"/>
    <w:rsid w:val="00095335"/>
    <w:rsid w:val="001201B2"/>
    <w:rsid w:val="00235093"/>
    <w:rsid w:val="00240624"/>
    <w:rsid w:val="002B7123"/>
    <w:rsid w:val="00300354"/>
    <w:rsid w:val="00362AB0"/>
    <w:rsid w:val="003F5DA2"/>
    <w:rsid w:val="00450314"/>
    <w:rsid w:val="00512982"/>
    <w:rsid w:val="00526D47"/>
    <w:rsid w:val="0055255D"/>
    <w:rsid w:val="005676EB"/>
    <w:rsid w:val="005C219A"/>
    <w:rsid w:val="00604A3A"/>
    <w:rsid w:val="006847E2"/>
    <w:rsid w:val="00697F0F"/>
    <w:rsid w:val="006D4CD0"/>
    <w:rsid w:val="007615BF"/>
    <w:rsid w:val="00793588"/>
    <w:rsid w:val="008574A0"/>
    <w:rsid w:val="008614B3"/>
    <w:rsid w:val="009B2248"/>
    <w:rsid w:val="009B7D86"/>
    <w:rsid w:val="009C5746"/>
    <w:rsid w:val="00AF1740"/>
    <w:rsid w:val="00B411DB"/>
    <w:rsid w:val="00B90B1B"/>
    <w:rsid w:val="00BA3203"/>
    <w:rsid w:val="00C2484D"/>
    <w:rsid w:val="00C50B27"/>
    <w:rsid w:val="00C75C67"/>
    <w:rsid w:val="00CD0E89"/>
    <w:rsid w:val="00CE0A8B"/>
    <w:rsid w:val="00D34F08"/>
    <w:rsid w:val="00DC1BF5"/>
    <w:rsid w:val="00E27A11"/>
    <w:rsid w:val="00E67C85"/>
    <w:rsid w:val="00E709EA"/>
    <w:rsid w:val="00F1326B"/>
    <w:rsid w:val="00F37001"/>
    <w:rsid w:val="00F4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20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20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AppData\Local\Microsoft\Windows\Temporary%20Internet%20Files\Content.IE5\5DH9EC69\POSUDEK%20OPONENTA%20DIPLOMOV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DIPLOMOVĂ‰ PRĂCE_2012</Template>
  <TotalTime>2</TotalTime>
  <Pages>2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4</cp:revision>
  <cp:lastPrinted>2014-05-05T13:20:00Z</cp:lastPrinted>
  <dcterms:created xsi:type="dcterms:W3CDTF">2014-05-04T07:41:00Z</dcterms:created>
  <dcterms:modified xsi:type="dcterms:W3CDTF">2014-05-05T13:22:00Z</dcterms:modified>
</cp:coreProperties>
</file>