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0740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Jindřich Janota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0740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Prostředí domova mládeže a jeho sociální klima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0740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0740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0740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07409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07409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07409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07409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07409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9C5D9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07409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07409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07409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07409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07409C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9C5D9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07409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9C5D9E" w:rsidRDefault="0007409C" w:rsidP="00362AB0">
            <w:pPr>
              <w:rPr>
                <w:b/>
                <w:sz w:val="22"/>
                <w:szCs w:val="22"/>
              </w:rPr>
            </w:pPr>
            <w:r w:rsidRPr="009C5D9E">
              <w:rPr>
                <w:b/>
                <w:sz w:val="22"/>
                <w:szCs w:val="22"/>
              </w:rPr>
              <w:t>Silné stránky:</w:t>
            </w:r>
          </w:p>
          <w:p w:rsidR="0007409C" w:rsidRDefault="000740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dodržení formálních náležitostí, citační normy</w:t>
            </w:r>
          </w:p>
          <w:p w:rsidR="0007409C" w:rsidRDefault="000740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přímý vztah k oboru sociální pedagogika</w:t>
            </w:r>
          </w:p>
          <w:p w:rsidR="0007409C" w:rsidRDefault="0007409C" w:rsidP="00362AB0">
            <w:pPr>
              <w:rPr>
                <w:sz w:val="22"/>
                <w:szCs w:val="22"/>
              </w:rPr>
            </w:pPr>
          </w:p>
          <w:p w:rsidR="0007409C" w:rsidRDefault="0007409C" w:rsidP="00362AB0">
            <w:pPr>
              <w:rPr>
                <w:b/>
                <w:sz w:val="22"/>
                <w:szCs w:val="22"/>
              </w:rPr>
            </w:pPr>
            <w:r w:rsidRPr="009C5D9E">
              <w:rPr>
                <w:b/>
                <w:sz w:val="22"/>
                <w:szCs w:val="22"/>
              </w:rPr>
              <w:t>Slabé stránky:</w:t>
            </w:r>
          </w:p>
          <w:p w:rsidR="009C5D9E" w:rsidRPr="009C5D9E" w:rsidRDefault="009C5D9E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  <w:r w:rsidRPr="009C5D9E">
              <w:rPr>
                <w:sz w:val="22"/>
                <w:szCs w:val="22"/>
              </w:rPr>
              <w:t>absence zahraničních zdrojů</w:t>
            </w:r>
          </w:p>
          <w:p w:rsidR="0007409C" w:rsidRDefault="0007409C" w:rsidP="000740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-povrchní interpretace dat a následných doporučení pro praxi</w:t>
            </w:r>
          </w:p>
          <w:p w:rsidR="0007409C" w:rsidRPr="00C50B27" w:rsidRDefault="0007409C" w:rsidP="000740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-nedostatky ve způsobu analýzy (absence testu statistické analýzy pro snížení možnosti působení náhody, nesprávná interpretace</w:t>
            </w:r>
            <w:r w:rsidR="009C5D9E">
              <w:rPr>
                <w:sz w:val="22"/>
                <w:szCs w:val="22"/>
              </w:rPr>
              <w:t xml:space="preserve"> </w:t>
            </w:r>
            <w:proofErr w:type="spellStart"/>
            <w:r w:rsidR="009C5D9E">
              <w:rPr>
                <w:sz w:val="22"/>
                <w:szCs w:val="22"/>
              </w:rPr>
              <w:t>procentického</w:t>
            </w:r>
            <w:proofErr w:type="spellEnd"/>
            <w:r w:rsidR="009C5D9E">
              <w:rPr>
                <w:sz w:val="22"/>
                <w:szCs w:val="22"/>
              </w:rPr>
              <w:t xml:space="preserve"> vyjádření aj.)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0740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07409C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7409C">
              <w:rPr>
                <w:sz w:val="22"/>
                <w:szCs w:val="22"/>
              </w:rPr>
              <w:t xml:space="preserve"> 29. 5. 2014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07409C"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98B" w:rsidRDefault="007A698B">
      <w:r>
        <w:separator/>
      </w:r>
    </w:p>
  </w:endnote>
  <w:endnote w:type="continuationSeparator" w:id="0">
    <w:p w:rsidR="007A698B" w:rsidRDefault="007A69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98B" w:rsidRDefault="007A698B">
      <w:r>
        <w:separator/>
      </w:r>
    </w:p>
  </w:footnote>
  <w:footnote w:type="continuationSeparator" w:id="0">
    <w:p w:rsidR="007A698B" w:rsidRDefault="007A698B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57E2"/>
    <w:multiLevelType w:val="hybridMultilevel"/>
    <w:tmpl w:val="0A70BA48"/>
    <w:lvl w:ilvl="0" w:tplc="9EA6E5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5D9E"/>
    <w:rsid w:val="0007409C"/>
    <w:rsid w:val="00362AB0"/>
    <w:rsid w:val="003F5DA2"/>
    <w:rsid w:val="00512982"/>
    <w:rsid w:val="00514664"/>
    <w:rsid w:val="00526D47"/>
    <w:rsid w:val="0055255D"/>
    <w:rsid w:val="005C219A"/>
    <w:rsid w:val="006847E2"/>
    <w:rsid w:val="0070056B"/>
    <w:rsid w:val="007A698B"/>
    <w:rsid w:val="009C5D9E"/>
    <w:rsid w:val="00B411DB"/>
    <w:rsid w:val="00BA3203"/>
    <w:rsid w:val="00C50B27"/>
    <w:rsid w:val="00DC1BF5"/>
    <w:rsid w:val="00E709EA"/>
    <w:rsid w:val="00E83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rysova\Desktop\Janota_V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Janota_V</Template>
  <TotalTime>13</TotalTime>
  <Pages>1</Pages>
  <Words>257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andrysova</dc:creator>
  <cp:lastModifiedBy>andrysova</cp:lastModifiedBy>
  <cp:revision>2</cp:revision>
  <cp:lastPrinted>2012-04-25T08:21:00Z</cp:lastPrinted>
  <dcterms:created xsi:type="dcterms:W3CDTF">2014-04-29T05:28:00Z</dcterms:created>
  <dcterms:modified xsi:type="dcterms:W3CDTF">2014-04-29T05:41:00Z</dcterms:modified>
</cp:coreProperties>
</file>