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F1D7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Renáta Koutná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F1D7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Přínos trestu obecně prospěšných prací pro instituce zajišťující jejich výkon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F1D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F1D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F1D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F1D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F1D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CF1D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92516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81B4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981B4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81B4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A90F0A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A90F0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981B4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A90F0A" w:rsidRDefault="00A90F0A" w:rsidP="00A90F0A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A90F0A" w:rsidRDefault="00A90F0A" w:rsidP="00A90F0A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Autorčino zaujetí tématem a řešením problematiky</w:t>
            </w:r>
          </w:p>
          <w:p w:rsidR="00A90F0A" w:rsidRPr="00A90F0A" w:rsidRDefault="00A90F0A" w:rsidP="00A90F0A">
            <w:pPr>
              <w:pStyle w:val="Odstavecseseznamem"/>
              <w:rPr>
                <w:sz w:val="22"/>
                <w:szCs w:val="22"/>
              </w:rPr>
            </w:pPr>
          </w:p>
          <w:p w:rsidR="00B046E6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CF1D75" w:rsidP="00CF1D7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práce nejsou dostatečně citovány, taktéž se vyskytují kapitoly, které jsou citovány pouze z jednoho zdroje</w:t>
            </w:r>
          </w:p>
          <w:p w:rsidR="00981B41" w:rsidRDefault="00981B41" w:rsidP="00CF1D7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drobné nedostatky gramatického charakteru</w:t>
            </w:r>
          </w:p>
          <w:p w:rsidR="00CF1D75" w:rsidRDefault="00CF1D75" w:rsidP="00CF1D7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autorčin odborný komentář</w:t>
            </w:r>
          </w:p>
          <w:p w:rsidR="00CF1D75" w:rsidRDefault="00981B41" w:rsidP="00CF1D7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Položky dotazníku, které jsou formulovány prostřednictvím otevřených otázek, autorka prezentuje relativními četnostmi, což je zavádějící</w:t>
            </w:r>
          </w:p>
          <w:p w:rsidR="00981B41" w:rsidRDefault="00981B41" w:rsidP="00CF1D7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 shrnutí výsledků výzkumu absentuje odborná diskuse</w:t>
            </w:r>
          </w:p>
          <w:p w:rsidR="00981B41" w:rsidRDefault="00A90F0A" w:rsidP="00CF1D7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doporučení pro praxi autorka neuvádí zákony, kterých by se úpravy měly týkat, mohla uvádět konkrétnější návrhy i ve vztahu k samotným institucím</w:t>
            </w:r>
          </w:p>
          <w:p w:rsidR="00A90F0A" w:rsidRPr="00CF1D75" w:rsidRDefault="00A90F0A" w:rsidP="00A90F0A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B3707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92516D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 je rozdíl mezi výzkumným problémem a hlavním cílem práce? </w:t>
            </w:r>
          </w:p>
          <w:p w:rsidR="00A90F0A" w:rsidRPr="00C50B27" w:rsidRDefault="00A90F0A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je souvislost Vašeho tématu s oborem sociální pedagogika?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981B4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0633A0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E3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01" w:rsidRDefault="00EE1101">
      <w:r>
        <w:separator/>
      </w:r>
    </w:p>
  </w:endnote>
  <w:endnote w:type="continuationSeparator" w:id="1">
    <w:p w:rsidR="00EE1101" w:rsidRDefault="00EE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01" w:rsidRDefault="00EE1101">
      <w:r>
        <w:separator/>
      </w:r>
    </w:p>
  </w:footnote>
  <w:footnote w:type="continuationSeparator" w:id="1">
    <w:p w:rsidR="00EE1101" w:rsidRDefault="00EE1101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53048"/>
    <w:multiLevelType w:val="hybridMultilevel"/>
    <w:tmpl w:val="4F98F5B2"/>
    <w:lvl w:ilvl="0" w:tplc="058C1C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F02F9"/>
    <w:multiLevelType w:val="hybridMultilevel"/>
    <w:tmpl w:val="1AF69B1C"/>
    <w:lvl w:ilvl="0" w:tplc="0E60CA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633E7D"/>
    <w:multiLevelType w:val="hybridMultilevel"/>
    <w:tmpl w:val="1144D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403573"/>
    <w:multiLevelType w:val="hybridMultilevel"/>
    <w:tmpl w:val="6BE0FB3A"/>
    <w:lvl w:ilvl="0" w:tplc="47945B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47123D"/>
    <w:multiLevelType w:val="hybridMultilevel"/>
    <w:tmpl w:val="17883EEC"/>
    <w:lvl w:ilvl="0" w:tplc="91946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101"/>
    <w:rsid w:val="000633A0"/>
    <w:rsid w:val="000E2C47"/>
    <w:rsid w:val="00362AB0"/>
    <w:rsid w:val="00387A9E"/>
    <w:rsid w:val="003F5DA2"/>
    <w:rsid w:val="00512982"/>
    <w:rsid w:val="00514664"/>
    <w:rsid w:val="00526D47"/>
    <w:rsid w:val="0055255D"/>
    <w:rsid w:val="005C219A"/>
    <w:rsid w:val="006847E2"/>
    <w:rsid w:val="00730C1A"/>
    <w:rsid w:val="0092516D"/>
    <w:rsid w:val="009672D6"/>
    <w:rsid w:val="00981B41"/>
    <w:rsid w:val="00A90F0A"/>
    <w:rsid w:val="00B046E6"/>
    <w:rsid w:val="00B275FB"/>
    <w:rsid w:val="00B37076"/>
    <w:rsid w:val="00B411DB"/>
    <w:rsid w:val="00BA3203"/>
    <w:rsid w:val="00C03D7D"/>
    <w:rsid w:val="00C50B27"/>
    <w:rsid w:val="00CF1D75"/>
    <w:rsid w:val="00D62416"/>
    <w:rsid w:val="00DC1BF5"/>
    <w:rsid w:val="00E35D2B"/>
    <w:rsid w:val="00E709EA"/>
    <w:rsid w:val="00EE1101"/>
    <w:rsid w:val="00F2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46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5</TotalTime>
  <Pages>1</Pages>
  <Words>302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2014-05-12T19:17:00Z</dcterms:created>
  <dcterms:modified xsi:type="dcterms:W3CDTF">2014-05-12T19:17:00Z</dcterms:modified>
</cp:coreProperties>
</file>