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67" w:rsidRPr="005A16E2" w:rsidRDefault="00BD2D67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fame_logo_cz" style="position:absolute;left:0;text-align:left;margin-left:117pt;margin-top:-18pt;width:240pt;height:69pt;z-index:-251658240;visibility:visible" wrapcoords="-68 0 -68 21365 21600 21365 21600 0 -68 0">
            <v:imagedata r:id="rId7" o:title=""/>
            <w10:wrap type="tight"/>
          </v:shape>
        </w:pict>
      </w:r>
    </w:p>
    <w:p w:rsidR="00BD2D67" w:rsidRDefault="00BD2D67" w:rsidP="00272829">
      <w:pPr>
        <w:spacing w:after="120"/>
        <w:jc w:val="center"/>
        <w:rPr>
          <w:b/>
          <w:sz w:val="28"/>
          <w:szCs w:val="28"/>
        </w:rPr>
      </w:pPr>
    </w:p>
    <w:p w:rsidR="00BD2D67" w:rsidRPr="00272829" w:rsidRDefault="00BD2D67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>Posudek oponenta bakalářské práce</w:t>
      </w:r>
    </w:p>
    <w:p w:rsidR="00BD2D67" w:rsidRPr="005A16E2" w:rsidRDefault="00BD2D67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>
        <w:t>Oponent BP</w:t>
      </w:r>
      <w:r w:rsidRPr="005A16E2">
        <w:t>:</w:t>
      </w:r>
      <w:r w:rsidRPr="005A16E2">
        <w:tab/>
        <w:t>Ak. rok:</w:t>
      </w:r>
    </w:p>
    <w:bookmarkStart w:id="1" w:name="Text1"/>
    <w:p w:rsidR="00BD2D67" w:rsidRPr="005A16E2" w:rsidRDefault="00BD2D67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Štěpán Cileček</w:t>
      </w:r>
      <w:r w:rsidRPr="005A16E2">
        <w:fldChar w:fldCharType="end"/>
      </w:r>
      <w:bookmarkEnd w:id="1"/>
      <w:r w:rsidRPr="005A16E2">
        <w:tab/>
      </w:r>
      <w:bookmarkStart w:id="2" w:name="Text2"/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Ing. Jan Podzimek</w:t>
      </w:r>
      <w:r w:rsidRPr="005A16E2">
        <w:fldChar w:fldCharType="end"/>
      </w:r>
      <w:bookmarkEnd w:id="2"/>
      <w:r w:rsidRPr="005A16E2">
        <w:tab/>
      </w:r>
      <w:bookmarkStart w:id="3" w:name="Text3"/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2012/2013</w:t>
      </w:r>
      <w:r w:rsidRPr="005A16E2">
        <w:fldChar w:fldCharType="end"/>
      </w:r>
      <w:bookmarkEnd w:id="3"/>
    </w:p>
    <w:p w:rsidR="00BD2D67" w:rsidRPr="005A16E2" w:rsidRDefault="00BD2D67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bookmarkStart w:id="4" w:name="Text4"/>
    <w:p w:rsidR="00BD2D67" w:rsidRPr="005A16E2" w:rsidRDefault="00BD2D67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Analýza sociálních sítí jako komunikačního nástroje e-shopů</w:t>
      </w:r>
      <w:r w:rsidRPr="005A16E2">
        <w:fldChar w:fldCharType="end"/>
      </w:r>
      <w:bookmarkEnd w:id="4"/>
    </w:p>
    <w:p w:rsidR="00BD2D67" w:rsidRPr="00AE5702" w:rsidRDefault="00BD2D67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BD2D67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BD2D67" w:rsidRPr="005A16E2" w:rsidRDefault="00BD2D67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BD2D67" w:rsidRPr="005A16E2" w:rsidRDefault="00BD2D67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D0090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4A66F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D0090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D0090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D0090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D0090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BD2D67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5A16E2" w:rsidRDefault="00BD2D67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Default="00BD2D67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BD2D67" w:rsidRPr="005A16E2" w:rsidRDefault="00BD2D67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2D67" w:rsidRPr="00673418" w:rsidRDefault="00BD2D67" w:rsidP="004A66F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>
              <w:rPr>
                <w:b/>
                <w:noProof/>
                <w:snapToGrid w:val="0"/>
                <w:color w:val="000000"/>
              </w:rPr>
              <w:t>47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BD2D67" w:rsidRDefault="00BD2D67" w:rsidP="00C4600B">
      <w:pPr>
        <w:rPr>
          <w:b/>
          <w:sz w:val="28"/>
          <w:szCs w:val="28"/>
        </w:rPr>
      </w:pPr>
    </w:p>
    <w:p w:rsidR="00BD2D67" w:rsidRPr="00D67438" w:rsidRDefault="00BD2D67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BD2D67" w:rsidRPr="00FC47F6" w:rsidTr="006E0905">
        <w:tc>
          <w:tcPr>
            <w:tcW w:w="2268" w:type="dxa"/>
          </w:tcPr>
          <w:p w:rsidR="00BD2D67" w:rsidRPr="00EA0C28" w:rsidRDefault="00BD2D67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BD2D67" w:rsidRPr="00EA0C28" w:rsidRDefault="00BD2D67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BD2D67" w:rsidRPr="00FC47F6" w:rsidTr="006E0905">
        <w:tc>
          <w:tcPr>
            <w:tcW w:w="2268" w:type="dxa"/>
          </w:tcPr>
          <w:p w:rsidR="00BD2D67" w:rsidRPr="00FC47F6" w:rsidRDefault="00BD2D67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BD2D67" w:rsidRPr="006E0905" w:rsidRDefault="00BD2D67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BD2D67" w:rsidRPr="00670C6C" w:rsidRDefault="00BD2D67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BD2D67" w:rsidRPr="00FC47F6" w:rsidTr="006E0905">
        <w:tc>
          <w:tcPr>
            <w:tcW w:w="2268" w:type="dxa"/>
          </w:tcPr>
          <w:p w:rsidR="00BD2D67" w:rsidRPr="00FC47F6" w:rsidRDefault="00BD2D67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2D67" w:rsidRPr="006E0905" w:rsidRDefault="00BD2D67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BD2D67" w:rsidRPr="00670C6C" w:rsidRDefault="00BD2D67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BD2D67" w:rsidRPr="00FC47F6" w:rsidTr="006E0905">
        <w:tc>
          <w:tcPr>
            <w:tcW w:w="2268" w:type="dxa"/>
          </w:tcPr>
          <w:p w:rsidR="00BD2D67" w:rsidRPr="00FC47F6" w:rsidRDefault="00BD2D67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D2D67" w:rsidRPr="006E0905" w:rsidRDefault="00BD2D67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BD2D67" w:rsidRPr="00670C6C" w:rsidRDefault="00BD2D67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BD2D67" w:rsidRPr="00FC47F6" w:rsidTr="006E0905">
        <w:tc>
          <w:tcPr>
            <w:tcW w:w="2268" w:type="dxa"/>
          </w:tcPr>
          <w:p w:rsidR="00BD2D67" w:rsidRPr="00FC47F6" w:rsidRDefault="00BD2D67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2D67" w:rsidRPr="006E0905" w:rsidRDefault="00BD2D67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BD2D67" w:rsidRPr="00670C6C" w:rsidRDefault="00BD2D67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BD2D67" w:rsidRPr="00FC47F6" w:rsidTr="006E0905">
        <w:tc>
          <w:tcPr>
            <w:tcW w:w="2268" w:type="dxa"/>
          </w:tcPr>
          <w:p w:rsidR="00BD2D67" w:rsidRPr="00FC47F6" w:rsidRDefault="00BD2D67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2D67" w:rsidRPr="006E0905" w:rsidRDefault="00BD2D67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BD2D67" w:rsidRPr="00670C6C" w:rsidRDefault="00BD2D67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BD2D67" w:rsidRPr="00FC47F6" w:rsidTr="006E0905">
        <w:tc>
          <w:tcPr>
            <w:tcW w:w="2268" w:type="dxa"/>
          </w:tcPr>
          <w:p w:rsidR="00BD2D67" w:rsidRPr="00FC47F6" w:rsidRDefault="00BD2D67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D2D67" w:rsidRPr="006E0905" w:rsidRDefault="00BD2D67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BD2D67" w:rsidRPr="00670C6C" w:rsidRDefault="00BD2D67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BD2D67" w:rsidRPr="00C4600B" w:rsidRDefault="00BD2D67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BD2D67" w:rsidRPr="005A16E2" w:rsidTr="00633A68">
        <w:trPr>
          <w:trHeight w:val="2839"/>
        </w:trPr>
        <w:tc>
          <w:tcPr>
            <w:tcW w:w="9212" w:type="dxa"/>
          </w:tcPr>
          <w:p w:rsidR="00BD2D67" w:rsidRDefault="00BD2D67" w:rsidP="000C345C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Pr="00E05212">
              <w:t xml:space="preserve">Bakalářská práce má logickou strukturu a jednotlivé části na sebe navazují. </w:t>
            </w:r>
          </w:p>
          <w:p w:rsidR="00BD2D67" w:rsidRDefault="00BD2D67" w:rsidP="000C345C">
            <w:r>
              <w:t xml:space="preserve">Teoretická část bakalářské práce je zaměřená na internetové obchody a marketing na sociálních sítích. Obsahově je tato část zpracována přehledně a srozumitelně. Použité zdroje jsou řádně citované. </w:t>
            </w:r>
          </w:p>
          <w:p w:rsidR="00BD2D67" w:rsidRPr="005A16E2" w:rsidRDefault="00BD2D67" w:rsidP="00E05212">
            <w:r>
              <w:t xml:space="preserve">Praktická část se zabývá převážně vyhodnocením provedeného dotazníkového šetření. Výstupem BP jsou doporučení pro provozovatele internetových obchodů. </w:t>
            </w:r>
            <w:r>
              <w:rPr>
                <w:noProof/>
              </w:rPr>
              <w:t xml:space="preserve"> </w:t>
            </w:r>
            <w:r w:rsidRPr="005A16E2">
              <w:fldChar w:fldCharType="end"/>
            </w:r>
          </w:p>
        </w:tc>
      </w:tr>
    </w:tbl>
    <w:p w:rsidR="00BD2D67" w:rsidRDefault="00BD2D67" w:rsidP="00FC47F6">
      <w:pPr>
        <w:rPr>
          <w:b/>
        </w:rPr>
      </w:pPr>
    </w:p>
    <w:p w:rsidR="00BD2D67" w:rsidRDefault="00BD2D67" w:rsidP="00FC47F6">
      <w:pPr>
        <w:rPr>
          <w:b/>
        </w:rPr>
      </w:pPr>
    </w:p>
    <w:p w:rsidR="00BD2D67" w:rsidRPr="00C4600B" w:rsidRDefault="00BD2D67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BD2D67" w:rsidRPr="005A16E2" w:rsidTr="00BE1AD5">
        <w:trPr>
          <w:trHeight w:val="2839"/>
        </w:trPr>
        <w:tc>
          <w:tcPr>
            <w:tcW w:w="9212" w:type="dxa"/>
          </w:tcPr>
          <w:bookmarkStart w:id="5" w:name="Text44"/>
          <w:p w:rsidR="00BD2D67" w:rsidRDefault="00BD2D67" w:rsidP="00D0090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>
              <w:t>1. V práci jste zmínil nejvyužívanější sociální sítě v České republice. Znáte ještě nějaké jiné sociální sítě, které se rychle rozvíjejí ve světě? Které mají podle Vás potenciál prosadit se v e-commerce v ČR?</w:t>
            </w:r>
          </w:p>
          <w:p w:rsidR="00BD2D67" w:rsidRDefault="00BD2D67" w:rsidP="00D00903"/>
          <w:p w:rsidR="00BD2D67" w:rsidRPr="005A16E2" w:rsidRDefault="00BD2D67" w:rsidP="009532EF">
            <w:r>
              <w:t xml:space="preserve">2. Rozebíral jste sociální média a jejich využití pro e-shopy. Jaký je Váš názor na využití mobilních aplikací v této oblasti? </w:t>
            </w:r>
            <w:r w:rsidRPr="005A16E2">
              <w:fldChar w:fldCharType="end"/>
            </w:r>
            <w:bookmarkEnd w:id="5"/>
          </w:p>
        </w:tc>
      </w:tr>
    </w:tbl>
    <w:p w:rsidR="00BD2D67" w:rsidRDefault="00BD2D67" w:rsidP="00484642"/>
    <w:p w:rsidR="00BD2D67" w:rsidRDefault="00BD2D67" w:rsidP="00484642"/>
    <w:p w:rsidR="00BD2D67" w:rsidRDefault="00BD2D67" w:rsidP="00484642"/>
    <w:p w:rsidR="00BD2D67" w:rsidRDefault="00BD2D67" w:rsidP="00484642"/>
    <w:p w:rsidR="00BD2D67" w:rsidRDefault="00BD2D67" w:rsidP="004400F4">
      <w:pPr>
        <w:tabs>
          <w:tab w:val="right" w:pos="9360"/>
        </w:tabs>
      </w:pPr>
      <w:r w:rsidRPr="005A16E2">
        <w:t>Prác</w:t>
      </w:r>
      <w:r>
        <w:t>e splňuje kritéria pro obhajobu BP.</w:t>
      </w:r>
      <w:r>
        <w:tab/>
      </w:r>
      <w:bookmarkStart w:id="6" w:name="_GoBack"/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  <w:bookmarkEnd w:id="6"/>
    </w:p>
    <w:p w:rsidR="00BD2D67" w:rsidRPr="005A16E2" w:rsidRDefault="00BD2D67" w:rsidP="003D305A">
      <w:pPr>
        <w:tabs>
          <w:tab w:val="right" w:pos="9360"/>
        </w:tabs>
      </w:pPr>
      <w:r>
        <w:tab/>
      </w:r>
    </w:p>
    <w:p w:rsidR="00BD2D67" w:rsidRDefault="00BD2D67" w:rsidP="002B31BE"/>
    <w:p w:rsidR="00BD2D67" w:rsidRDefault="00BD2D67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BD2D67" w:rsidRPr="005A16E2" w:rsidRDefault="00BD2D67" w:rsidP="003D305A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D2D67" w:rsidRDefault="00BD2D67" w:rsidP="00484642"/>
    <w:p w:rsidR="00BD2D67" w:rsidRDefault="00BD2D67" w:rsidP="00484642">
      <w:pPr>
        <w:outlineLvl w:val="0"/>
      </w:pPr>
    </w:p>
    <w:p w:rsidR="00BD2D67" w:rsidRPr="005A16E2" w:rsidRDefault="00BD2D67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>
        <w:rPr>
          <w:noProof/>
        </w:rPr>
        <w:t>24.5.2013</w:t>
      </w:r>
      <w:r w:rsidRPr="005A16E2">
        <w:fldChar w:fldCharType="end"/>
      </w:r>
    </w:p>
    <w:p w:rsidR="00BD2D67" w:rsidRPr="005A16E2" w:rsidRDefault="00BD2D67" w:rsidP="00484642"/>
    <w:p w:rsidR="00BD2D67" w:rsidRDefault="00BD2D67" w:rsidP="00484642"/>
    <w:p w:rsidR="00BD2D67" w:rsidRDefault="00BD2D67" w:rsidP="00484642"/>
    <w:p w:rsidR="00BD2D67" w:rsidRPr="005A16E2" w:rsidRDefault="00BD2D67" w:rsidP="00484642"/>
    <w:p w:rsidR="00BD2D67" w:rsidRPr="005A16E2" w:rsidRDefault="00BD2D67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BD2D67" w:rsidRPr="005A16E2" w:rsidRDefault="00BD2D67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oponenta BP</w:t>
      </w:r>
    </w:p>
    <w:p w:rsidR="00BD2D67" w:rsidRDefault="00BD2D67" w:rsidP="00FC47F6">
      <w:pPr>
        <w:pStyle w:val="Heading2"/>
        <w:jc w:val="left"/>
        <w:rPr>
          <w:b/>
          <w:szCs w:val="28"/>
        </w:rPr>
      </w:pPr>
    </w:p>
    <w:p w:rsidR="00BD2D67" w:rsidRDefault="00BD2D67" w:rsidP="00484642"/>
    <w:p w:rsidR="00BD2D67" w:rsidRPr="00484642" w:rsidRDefault="00BD2D67" w:rsidP="00484642"/>
    <w:p w:rsidR="00BD2D67" w:rsidRPr="00C4600B" w:rsidRDefault="00BD2D67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BD2D67" w:rsidRPr="00FC47F6" w:rsidRDefault="00BD2D67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BD2D67" w:rsidRPr="00FC47F6" w:rsidRDefault="00BD2D67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BD2D67" w:rsidRPr="00FC47F6" w:rsidRDefault="00BD2D67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D2D67" w:rsidRPr="00FC47F6" w:rsidRDefault="00BD2D67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BD2D67" w:rsidRPr="00FC47F6" w:rsidRDefault="00BD2D67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BD2D67" w:rsidRPr="00FC47F6" w:rsidRDefault="00BD2D67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BD2D67" w:rsidRPr="00FC47F6" w:rsidRDefault="00BD2D67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BD2D67" w:rsidRPr="00FC47F6" w:rsidRDefault="00BD2D67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</w:p>
    <w:p w:rsidR="00BD2D67" w:rsidRPr="00FC47F6" w:rsidRDefault="00BD2D67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BD2D67" w:rsidRPr="00FC47F6" w:rsidRDefault="00BD2D67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>retické a praktické části práce, zdůvodnění návrhů a jejich dopadů.</w:t>
      </w:r>
    </w:p>
    <w:p w:rsidR="00BD2D67" w:rsidRPr="00FC47F6" w:rsidRDefault="00BD2D67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D2D67" w:rsidRDefault="00BD2D67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BD2D67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D67" w:rsidRDefault="00BD2D67">
      <w:r>
        <w:separator/>
      </w:r>
    </w:p>
  </w:endnote>
  <w:endnote w:type="continuationSeparator" w:id="0">
    <w:p w:rsidR="00BD2D67" w:rsidRDefault="00BD2D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67" w:rsidRDefault="00BD2D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2D67" w:rsidRDefault="00BD2D6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67" w:rsidRDefault="00BD2D6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D2D67" w:rsidRDefault="00BD2D67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D67" w:rsidRDefault="00BD2D67">
      <w:r>
        <w:separator/>
      </w:r>
    </w:p>
  </w:footnote>
  <w:footnote w:type="continuationSeparator" w:id="0">
    <w:p w:rsidR="00BD2D67" w:rsidRDefault="00BD2D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D67" w:rsidRPr="00AD6E20" w:rsidRDefault="00BD2D67">
    <w:pPr>
      <w:pStyle w:val="Header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BD2D67" w:rsidRDefault="00BD2D67">
    <w:pPr>
      <w:pStyle w:val="Header"/>
    </w:pPr>
  </w:p>
  <w:p w:rsidR="00BD2D67" w:rsidRPr="00AD6E20" w:rsidRDefault="00BD2D6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167271C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664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8446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5A62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AC6B7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5E25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BB46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682C9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442B1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8C66B9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D7D0075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0689D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23D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BEA00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0F6C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F687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B82ED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9A6E8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0F5A"/>
    <w:rsid w:val="000A203F"/>
    <w:rsid w:val="000B32AE"/>
    <w:rsid w:val="000C345C"/>
    <w:rsid w:val="000C6054"/>
    <w:rsid w:val="000D7E29"/>
    <w:rsid w:val="000D7F8D"/>
    <w:rsid w:val="000E1F89"/>
    <w:rsid w:val="000F7E5B"/>
    <w:rsid w:val="001011D0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D12F5"/>
    <w:rsid w:val="001E3CF3"/>
    <w:rsid w:val="001F5D90"/>
    <w:rsid w:val="00222660"/>
    <w:rsid w:val="00227505"/>
    <w:rsid w:val="0023514B"/>
    <w:rsid w:val="002373A4"/>
    <w:rsid w:val="00240D5F"/>
    <w:rsid w:val="00262DEC"/>
    <w:rsid w:val="00262FDC"/>
    <w:rsid w:val="00272829"/>
    <w:rsid w:val="002863A2"/>
    <w:rsid w:val="00293B31"/>
    <w:rsid w:val="002A0129"/>
    <w:rsid w:val="002A686E"/>
    <w:rsid w:val="002B31BE"/>
    <w:rsid w:val="002B372D"/>
    <w:rsid w:val="002C3DC1"/>
    <w:rsid w:val="002C5D76"/>
    <w:rsid w:val="002D7826"/>
    <w:rsid w:val="002E43CA"/>
    <w:rsid w:val="002E58A5"/>
    <w:rsid w:val="003034A1"/>
    <w:rsid w:val="00303D9B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B91"/>
    <w:rsid w:val="003A154F"/>
    <w:rsid w:val="003B149B"/>
    <w:rsid w:val="003B4E39"/>
    <w:rsid w:val="003C7BF9"/>
    <w:rsid w:val="003D305A"/>
    <w:rsid w:val="003F244A"/>
    <w:rsid w:val="00404944"/>
    <w:rsid w:val="00404FDF"/>
    <w:rsid w:val="00410D54"/>
    <w:rsid w:val="00413BC5"/>
    <w:rsid w:val="00430A98"/>
    <w:rsid w:val="004400F4"/>
    <w:rsid w:val="00441D30"/>
    <w:rsid w:val="00445FA7"/>
    <w:rsid w:val="0045148F"/>
    <w:rsid w:val="00475485"/>
    <w:rsid w:val="00484642"/>
    <w:rsid w:val="004A66F6"/>
    <w:rsid w:val="004B1B99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6F04"/>
    <w:rsid w:val="006223D4"/>
    <w:rsid w:val="006249AB"/>
    <w:rsid w:val="00633A68"/>
    <w:rsid w:val="00636FD2"/>
    <w:rsid w:val="00637686"/>
    <w:rsid w:val="00643C30"/>
    <w:rsid w:val="00650BF3"/>
    <w:rsid w:val="00653438"/>
    <w:rsid w:val="0067051A"/>
    <w:rsid w:val="00670B1C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631A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A71AE"/>
    <w:rsid w:val="008B4316"/>
    <w:rsid w:val="008D3264"/>
    <w:rsid w:val="008E265E"/>
    <w:rsid w:val="008E4886"/>
    <w:rsid w:val="008E7EFD"/>
    <w:rsid w:val="00901224"/>
    <w:rsid w:val="00913C33"/>
    <w:rsid w:val="00925805"/>
    <w:rsid w:val="00926401"/>
    <w:rsid w:val="00935D40"/>
    <w:rsid w:val="00950FFB"/>
    <w:rsid w:val="009532EF"/>
    <w:rsid w:val="0098106B"/>
    <w:rsid w:val="009A03A0"/>
    <w:rsid w:val="009D30AB"/>
    <w:rsid w:val="009D34B0"/>
    <w:rsid w:val="009D45D8"/>
    <w:rsid w:val="009E2A43"/>
    <w:rsid w:val="009E7C65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36E5"/>
    <w:rsid w:val="00AA6E07"/>
    <w:rsid w:val="00AA7BFB"/>
    <w:rsid w:val="00AD6E20"/>
    <w:rsid w:val="00AE183F"/>
    <w:rsid w:val="00AE5702"/>
    <w:rsid w:val="00AE6158"/>
    <w:rsid w:val="00AE7D37"/>
    <w:rsid w:val="00B168B0"/>
    <w:rsid w:val="00B21CCD"/>
    <w:rsid w:val="00B33610"/>
    <w:rsid w:val="00B35B5F"/>
    <w:rsid w:val="00B428B5"/>
    <w:rsid w:val="00B43844"/>
    <w:rsid w:val="00B47835"/>
    <w:rsid w:val="00B51D41"/>
    <w:rsid w:val="00B629D1"/>
    <w:rsid w:val="00B6499C"/>
    <w:rsid w:val="00B659E9"/>
    <w:rsid w:val="00B67C95"/>
    <w:rsid w:val="00B72CCC"/>
    <w:rsid w:val="00B77D6B"/>
    <w:rsid w:val="00B825A7"/>
    <w:rsid w:val="00BA3BEF"/>
    <w:rsid w:val="00BB18F4"/>
    <w:rsid w:val="00BC594B"/>
    <w:rsid w:val="00BD2D67"/>
    <w:rsid w:val="00BD730A"/>
    <w:rsid w:val="00BE1AD5"/>
    <w:rsid w:val="00BE36AC"/>
    <w:rsid w:val="00BE6219"/>
    <w:rsid w:val="00BF6CC9"/>
    <w:rsid w:val="00C05665"/>
    <w:rsid w:val="00C140FF"/>
    <w:rsid w:val="00C2325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C716A"/>
    <w:rsid w:val="00CD2283"/>
    <w:rsid w:val="00CD3952"/>
    <w:rsid w:val="00CD4204"/>
    <w:rsid w:val="00CD5981"/>
    <w:rsid w:val="00CE4CB7"/>
    <w:rsid w:val="00D00903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5212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72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372D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B372D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B372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B372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B372D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B372D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B372D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5A2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5A2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5A2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5A2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5A28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5A28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5A28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2B372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5A2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B372D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95A2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B372D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95A28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B372D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95A28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B372D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95A28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2B372D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95A28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2B372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5A2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B372D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2B372D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95A28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A28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95A28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Zstupntext1">
    <w:name w:val="Zástupný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382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614</Words>
  <Characters>3628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2013-05-24T12:28:00Z</dcterms:created>
  <dcterms:modified xsi:type="dcterms:W3CDTF">2013-05-24T12:28:00Z</dcterms:modified>
</cp:coreProperties>
</file>