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1DA1" w:rsidRPr="006B405B" w:rsidRDefault="00341DA1" w:rsidP="00AA7BFB">
      <w:pPr>
        <w:tabs>
          <w:tab w:val="left" w:pos="3119"/>
          <w:tab w:val="left" w:pos="5954"/>
          <w:tab w:val="left" w:pos="8931"/>
        </w:tabs>
        <w:ind w:right="-1"/>
        <w:rPr>
          <w:u w:val="dotted"/>
        </w:rPr>
      </w:pPr>
    </w:p>
    <w:p w:rsidR="00341DA1" w:rsidRPr="005A16E2" w:rsidRDefault="00341DA1" w:rsidP="00FC47F6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341DA1" w:rsidRPr="005A16E2" w:rsidRDefault="00341DA1" w:rsidP="00FC47F6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341DA1" w:rsidRPr="005A16E2" w:rsidRDefault="00341DA1" w:rsidP="00FC47F6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bookmarkStart w:id="0" w:name="Rozevírací6"/>
      <w:r w:rsidRPr="00DC12A3">
        <w:rPr>
          <w:b/>
          <w:sz w:val="28"/>
          <w:szCs w:val="28"/>
          <w:highlight w:val="lightGray"/>
        </w:rPr>
        <w:fldChar w:fldCharType="begin">
          <w:ffData>
            <w:name w:val="Rozevírací6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Pr="00DC12A3">
        <w:rPr>
          <w:b/>
          <w:sz w:val="28"/>
          <w:szCs w:val="28"/>
          <w:highlight w:val="lightGray"/>
        </w:rPr>
        <w:instrText xml:space="preserve"> FORMDROPDOWN </w:instrText>
      </w:r>
      <w:r w:rsidRPr="00DC12A3">
        <w:rPr>
          <w:b/>
          <w:sz w:val="28"/>
          <w:szCs w:val="28"/>
          <w:highlight w:val="lightGray"/>
        </w:rPr>
      </w:r>
      <w:r w:rsidRPr="00DC12A3">
        <w:rPr>
          <w:b/>
          <w:sz w:val="28"/>
          <w:szCs w:val="28"/>
          <w:highlight w:val="lightGray"/>
        </w:rPr>
        <w:fldChar w:fldCharType="end"/>
      </w:r>
      <w:bookmarkEnd w:id="0"/>
      <w:r w:rsidRPr="005A16E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bakalářské</w:t>
      </w:r>
      <w:r w:rsidRPr="005A16E2">
        <w:rPr>
          <w:b/>
          <w:sz w:val="28"/>
          <w:szCs w:val="28"/>
        </w:rPr>
        <w:t xml:space="preserve"> práce</w:t>
      </w:r>
    </w:p>
    <w:p w:rsidR="00341DA1" w:rsidRPr="005A16E2" w:rsidRDefault="00341DA1" w:rsidP="00FC47F6">
      <w:pPr>
        <w:tabs>
          <w:tab w:val="left" w:pos="3686"/>
          <w:tab w:val="left" w:pos="7371"/>
        </w:tabs>
      </w:pPr>
      <w:r w:rsidRPr="005A16E2">
        <w:t xml:space="preserve">Jméno </w:t>
      </w:r>
      <w:bookmarkStart w:id="1" w:name="Rozevírací8"/>
      <w:r w:rsidRPr="005A16E2">
        <w:t>studenta</w:t>
      </w:r>
      <w:bookmarkEnd w:id="1"/>
      <w:r w:rsidRPr="005A16E2">
        <w:t>:</w:t>
      </w:r>
      <w:r w:rsidRPr="005A16E2">
        <w:tab/>
      </w:r>
      <w:r>
        <w:t>Vedoucí/oponent BP</w:t>
      </w:r>
      <w:r w:rsidRPr="005A16E2">
        <w:t>:</w:t>
      </w:r>
      <w:r w:rsidRPr="005A16E2">
        <w:tab/>
        <w:t>Ak. rok:</w:t>
      </w:r>
    </w:p>
    <w:p w:rsidR="00341DA1" w:rsidRPr="004E19C4" w:rsidRDefault="00341DA1" w:rsidP="00FC47F6">
      <w:pPr>
        <w:tabs>
          <w:tab w:val="left" w:pos="3686"/>
          <w:tab w:val="left" w:pos="7371"/>
        </w:tabs>
        <w:rPr>
          <w:b/>
        </w:rPr>
      </w:pPr>
      <w:r w:rsidRPr="004E19C4">
        <w:rPr>
          <w:b/>
        </w:rPr>
        <w:t>Aneta Cigánková</w:t>
      </w:r>
      <w:r w:rsidRPr="004E19C4">
        <w:rPr>
          <w:b/>
        </w:rPr>
        <w:tab/>
        <w:t>doc.Ing. Boris Popesko, Ph.D.</w:t>
      </w:r>
      <w:r w:rsidRPr="004E19C4">
        <w:rPr>
          <w:b/>
        </w:rPr>
        <w:tab/>
        <w:t>2011/2012</w:t>
      </w:r>
    </w:p>
    <w:p w:rsidR="00341DA1" w:rsidRPr="005A16E2" w:rsidRDefault="00341DA1" w:rsidP="00FC47F6">
      <w:pPr>
        <w:spacing w:before="600" w:after="240"/>
      </w:pPr>
      <w:r w:rsidRPr="005A16E2">
        <w:t xml:space="preserve">Téma </w:t>
      </w:r>
      <w:r>
        <w:t>BP</w:t>
      </w:r>
      <w:r w:rsidRPr="005A16E2">
        <w:t>:</w:t>
      </w:r>
    </w:p>
    <w:p w:rsidR="00341DA1" w:rsidRPr="004E19C4" w:rsidRDefault="00341DA1" w:rsidP="00FC47F6">
      <w:pPr>
        <w:rPr>
          <w:b/>
        </w:rPr>
      </w:pPr>
      <w:r w:rsidRPr="004E19C4">
        <w:rPr>
          <w:b/>
        </w:rPr>
        <w:t>Analýza Nákladů a jejich řízení ve firmě KOVONAX</w:t>
      </w:r>
    </w:p>
    <w:p w:rsidR="00341DA1" w:rsidRPr="00AE5702" w:rsidRDefault="00341DA1" w:rsidP="00FC47F6">
      <w:pPr>
        <w:rPr>
          <w:b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621"/>
        <w:gridCol w:w="3546"/>
        <w:gridCol w:w="5531"/>
      </w:tblGrid>
      <w:tr w:rsidR="00341DA1" w:rsidRPr="005A16E2" w:rsidTr="009E2A43">
        <w:trPr>
          <w:trHeight w:val="308"/>
        </w:trPr>
        <w:tc>
          <w:tcPr>
            <w:tcW w:w="3924" w:type="dxa"/>
            <w:gridSpan w:val="2"/>
            <w:vAlign w:val="center"/>
          </w:tcPr>
          <w:p w:rsidR="00341DA1" w:rsidRPr="005A16E2" w:rsidRDefault="00341DA1" w:rsidP="009E2A43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</w:tcPr>
          <w:p w:rsidR="00341DA1" w:rsidRPr="005A16E2" w:rsidRDefault="00341DA1" w:rsidP="009E2A43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341DA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1DA1" w:rsidRPr="005A16E2" w:rsidRDefault="00341DA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1DA1" w:rsidRPr="005A16E2" w:rsidRDefault="00341DA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1DA1" w:rsidRPr="005A16E2" w:rsidRDefault="00341DA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9</w:t>
            </w:r>
          </w:p>
        </w:tc>
      </w:tr>
      <w:tr w:rsidR="00341DA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1DA1" w:rsidRPr="005A16E2" w:rsidRDefault="00341DA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1DA1" w:rsidRPr="005A16E2" w:rsidRDefault="00341DA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1DA1" w:rsidRPr="005A16E2" w:rsidRDefault="00341DA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341DA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1DA1" w:rsidRPr="005A16E2" w:rsidRDefault="00341DA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1DA1" w:rsidRPr="005A16E2" w:rsidRDefault="00341DA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1DA1" w:rsidRPr="005A16E2" w:rsidRDefault="00341DA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9</w:t>
            </w:r>
          </w:p>
        </w:tc>
      </w:tr>
      <w:tr w:rsidR="00341DA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1DA1" w:rsidRPr="005A16E2" w:rsidRDefault="00341DA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1DA1" w:rsidRPr="005A16E2" w:rsidRDefault="00341DA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1DA1" w:rsidRPr="005A16E2" w:rsidRDefault="00341DA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9</w:t>
            </w:r>
          </w:p>
        </w:tc>
      </w:tr>
      <w:tr w:rsidR="00341DA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1DA1" w:rsidRPr="005A16E2" w:rsidRDefault="00341DA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1DA1" w:rsidRPr="005A16E2" w:rsidRDefault="00341DA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1DA1" w:rsidRPr="005A16E2" w:rsidRDefault="00341DA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341DA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1DA1" w:rsidRPr="005A16E2" w:rsidRDefault="00341DA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1DA1" w:rsidRPr="005A16E2" w:rsidRDefault="00341DA1" w:rsidP="009E2A43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1DA1" w:rsidRPr="005A16E2" w:rsidRDefault="00341DA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9</w:t>
            </w:r>
          </w:p>
        </w:tc>
      </w:tr>
      <w:tr w:rsidR="00341DA1" w:rsidRPr="005A16E2" w:rsidTr="009E2A43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1DA1" w:rsidRPr="005A16E2" w:rsidRDefault="00341DA1" w:rsidP="009E2A43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1DA1" w:rsidRDefault="00341DA1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341DA1" w:rsidRPr="005A16E2" w:rsidRDefault="00341DA1" w:rsidP="009E2A43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1DA1" w:rsidRPr="00673418" w:rsidRDefault="00341DA1" w:rsidP="009E2A43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>52</w:t>
            </w:r>
          </w:p>
        </w:tc>
      </w:tr>
    </w:tbl>
    <w:p w:rsidR="00341DA1" w:rsidRDefault="00341DA1" w:rsidP="00C4600B">
      <w:pPr>
        <w:rPr>
          <w:b/>
          <w:sz w:val="28"/>
          <w:szCs w:val="28"/>
        </w:rPr>
      </w:pPr>
    </w:p>
    <w:p w:rsidR="00341DA1" w:rsidRPr="00D67438" w:rsidRDefault="00341DA1" w:rsidP="00003E01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68"/>
        <w:gridCol w:w="7371"/>
      </w:tblGrid>
      <w:tr w:rsidR="00341DA1" w:rsidRPr="00FC47F6" w:rsidTr="006E0905">
        <w:tc>
          <w:tcPr>
            <w:tcW w:w="2268" w:type="dxa"/>
          </w:tcPr>
          <w:p w:rsidR="00341DA1" w:rsidRPr="00EA0C28" w:rsidRDefault="00341DA1" w:rsidP="00D67438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341DA1" w:rsidRPr="00EA0C28" w:rsidRDefault="00341DA1" w:rsidP="00D67438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341DA1" w:rsidRPr="00FC47F6" w:rsidTr="006E0905">
        <w:tc>
          <w:tcPr>
            <w:tcW w:w="2268" w:type="dxa"/>
          </w:tcPr>
          <w:p w:rsidR="00341DA1" w:rsidRPr="00FC47F6" w:rsidRDefault="00341DA1" w:rsidP="00D67438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341DA1" w:rsidRPr="006E0905" w:rsidRDefault="00341DA1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341DA1" w:rsidRPr="00670C6C" w:rsidRDefault="00341DA1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341DA1" w:rsidRPr="00FC47F6" w:rsidTr="006E0905">
        <w:tc>
          <w:tcPr>
            <w:tcW w:w="2268" w:type="dxa"/>
          </w:tcPr>
          <w:p w:rsidR="00341DA1" w:rsidRPr="00FC47F6" w:rsidRDefault="00341DA1" w:rsidP="00D67438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341DA1" w:rsidRPr="006E0905" w:rsidRDefault="00341DA1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341DA1" w:rsidRPr="00670C6C" w:rsidRDefault="00341DA1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341DA1" w:rsidRPr="00FC47F6" w:rsidTr="006E0905">
        <w:tc>
          <w:tcPr>
            <w:tcW w:w="2268" w:type="dxa"/>
          </w:tcPr>
          <w:p w:rsidR="00341DA1" w:rsidRPr="00FC47F6" w:rsidRDefault="00341DA1" w:rsidP="00D67438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341DA1" w:rsidRPr="006E0905" w:rsidRDefault="00341DA1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341DA1" w:rsidRPr="00670C6C" w:rsidRDefault="00341DA1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341DA1" w:rsidRPr="00FC47F6" w:rsidTr="006E0905">
        <w:tc>
          <w:tcPr>
            <w:tcW w:w="2268" w:type="dxa"/>
          </w:tcPr>
          <w:p w:rsidR="00341DA1" w:rsidRPr="00FC47F6" w:rsidRDefault="00341DA1" w:rsidP="00D67438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341DA1" w:rsidRPr="006E0905" w:rsidRDefault="00341DA1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341DA1" w:rsidRPr="00670C6C" w:rsidRDefault="00341DA1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341DA1" w:rsidRPr="00FC47F6" w:rsidTr="006E0905">
        <w:tc>
          <w:tcPr>
            <w:tcW w:w="2268" w:type="dxa"/>
          </w:tcPr>
          <w:p w:rsidR="00341DA1" w:rsidRPr="00FC47F6" w:rsidRDefault="00341DA1" w:rsidP="00D67438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341DA1" w:rsidRPr="006E0905" w:rsidRDefault="00341DA1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341DA1" w:rsidRPr="00670C6C" w:rsidRDefault="00341DA1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341DA1" w:rsidRPr="00FC47F6" w:rsidTr="006E0905">
        <w:tc>
          <w:tcPr>
            <w:tcW w:w="2268" w:type="dxa"/>
          </w:tcPr>
          <w:p w:rsidR="00341DA1" w:rsidRPr="00FC47F6" w:rsidRDefault="00341DA1" w:rsidP="00D67438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341DA1" w:rsidRPr="006E0905" w:rsidRDefault="00341DA1" w:rsidP="006E0905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341DA1" w:rsidRPr="00670C6C" w:rsidRDefault="00341DA1" w:rsidP="006E0905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341DA1" w:rsidRPr="00C4600B" w:rsidRDefault="00341DA1" w:rsidP="00C4600B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Připomínky k práci:</w:t>
      </w:r>
    </w:p>
    <w:tbl>
      <w:tblPr>
        <w:tblW w:w="0" w:type="auto"/>
        <w:tblLook w:val="01E0"/>
      </w:tblPr>
      <w:tblGrid>
        <w:gridCol w:w="9212"/>
      </w:tblGrid>
      <w:tr w:rsidR="00341DA1" w:rsidRPr="005A16E2" w:rsidTr="00633A68">
        <w:trPr>
          <w:trHeight w:val="2839"/>
        </w:trPr>
        <w:tc>
          <w:tcPr>
            <w:tcW w:w="9212" w:type="dxa"/>
          </w:tcPr>
          <w:p w:rsidR="00341DA1" w:rsidRPr="005A16E2" w:rsidRDefault="00341DA1" w:rsidP="00633A68">
            <w:r>
              <w:t>Bakalářská práce je zpracována dle zásad a autorce se podařilo splnit definované cíle a dospět k jasně formulovaným závěrům. Práce je řešena odpovídajícím způsobem a veškeré etapy zpracované analýzy jsou řešeny důsledně a na základě dobré znalosti řešené problematiky.</w:t>
            </w:r>
          </w:p>
        </w:tc>
      </w:tr>
    </w:tbl>
    <w:p w:rsidR="00341DA1" w:rsidRDefault="00341DA1" w:rsidP="00C4600B">
      <w:pPr>
        <w:pStyle w:val="Heading2"/>
        <w:jc w:val="left"/>
        <w:rPr>
          <w:sz w:val="22"/>
          <w:szCs w:val="22"/>
        </w:rPr>
      </w:pPr>
    </w:p>
    <w:p w:rsidR="00341DA1" w:rsidRDefault="00341DA1" w:rsidP="00FC47F6">
      <w:pPr>
        <w:rPr>
          <w:b/>
        </w:rPr>
      </w:pPr>
    </w:p>
    <w:p w:rsidR="00341DA1" w:rsidRDefault="00341DA1" w:rsidP="00FC47F6">
      <w:pPr>
        <w:rPr>
          <w:b/>
        </w:rPr>
      </w:pPr>
    </w:p>
    <w:p w:rsidR="00341DA1" w:rsidRDefault="00341DA1" w:rsidP="00FC47F6">
      <w:pPr>
        <w:rPr>
          <w:b/>
        </w:rPr>
      </w:pPr>
    </w:p>
    <w:p w:rsidR="00341DA1" w:rsidRPr="00C4600B" w:rsidRDefault="00341DA1" w:rsidP="00FC47F6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341DA1" w:rsidRPr="005A16E2" w:rsidTr="00BE1AD5">
        <w:trPr>
          <w:trHeight w:val="2839"/>
        </w:trPr>
        <w:tc>
          <w:tcPr>
            <w:tcW w:w="9212" w:type="dxa"/>
          </w:tcPr>
          <w:p w:rsidR="00341DA1" w:rsidRPr="005A16E2" w:rsidRDefault="00341DA1" w:rsidP="00BE1AD5">
            <w:r>
              <w:t>Jaká konkrétní opatření by měla firma přijmout s cílem eliminovat propad hospodářského výsledku? Jak budou daná opatření realizovatelná?</w:t>
            </w:r>
          </w:p>
        </w:tc>
      </w:tr>
    </w:tbl>
    <w:p w:rsidR="00341DA1" w:rsidRDefault="00341DA1" w:rsidP="00484642"/>
    <w:p w:rsidR="00341DA1" w:rsidRDefault="00341DA1" w:rsidP="00484642"/>
    <w:p w:rsidR="00341DA1" w:rsidRDefault="00341DA1" w:rsidP="00484642"/>
    <w:p w:rsidR="00341DA1" w:rsidRDefault="00341DA1" w:rsidP="00484642"/>
    <w:p w:rsidR="00341DA1" w:rsidRDefault="00341DA1" w:rsidP="002B31BE">
      <w:r w:rsidRPr="005A16E2">
        <w:t>Prác</w:t>
      </w:r>
      <w:r>
        <w:t>e splňuje kritéria pro obhajobu BP.</w:t>
      </w:r>
      <w:r>
        <w:tab/>
      </w:r>
      <w:r>
        <w:tab/>
      </w:r>
      <w:r>
        <w:tab/>
      </w:r>
    </w:p>
    <w:p w:rsidR="00341DA1" w:rsidRPr="005A16E2" w:rsidRDefault="00341DA1" w:rsidP="002B31B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Pr="00BB18F4">
        <w:fldChar w:fldCharType="end"/>
      </w:r>
    </w:p>
    <w:p w:rsidR="00341DA1" w:rsidRDefault="00341DA1" w:rsidP="002B31BE"/>
    <w:p w:rsidR="00341DA1" w:rsidRPr="005A16E2" w:rsidRDefault="00341DA1" w:rsidP="002B31BE">
      <w:r w:rsidRPr="005A16E2">
        <w:t>Prác</w:t>
      </w:r>
      <w:r>
        <w:t>e</w:t>
      </w:r>
      <w:r w:rsidRPr="005A16E2">
        <w:t xml:space="preserve"> </w:t>
      </w:r>
      <w:r>
        <w:t>nesplňuje kritéria pro obhajobu BP (minimálně jedno kritérium hodnoceno 0 body).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Pr="00BB18F4">
        <w:fldChar w:fldCharType="end"/>
      </w:r>
    </w:p>
    <w:p w:rsidR="00341DA1" w:rsidRDefault="00341DA1" w:rsidP="00484642"/>
    <w:p w:rsidR="00341DA1" w:rsidRDefault="00341DA1" w:rsidP="00484642">
      <w:pPr>
        <w:outlineLvl w:val="0"/>
      </w:pPr>
    </w:p>
    <w:p w:rsidR="00341DA1" w:rsidRDefault="00341DA1" w:rsidP="00484642">
      <w:pPr>
        <w:outlineLvl w:val="0"/>
      </w:pPr>
    </w:p>
    <w:p w:rsidR="00341DA1" w:rsidRDefault="00341DA1" w:rsidP="00551E92">
      <w:pPr>
        <w:outlineLvl w:val="0"/>
      </w:pPr>
      <w:r w:rsidRPr="005A16E2">
        <w:t xml:space="preserve">Ve Zlíně dne: </w:t>
      </w:r>
      <w:r>
        <w:t>29.5.2012</w:t>
      </w:r>
    </w:p>
    <w:p w:rsidR="00341DA1" w:rsidRPr="005A16E2" w:rsidRDefault="00341DA1" w:rsidP="00551E92">
      <w:pPr>
        <w:outlineLvl w:val="0"/>
      </w:pPr>
    </w:p>
    <w:p w:rsidR="00341DA1" w:rsidRDefault="00341DA1" w:rsidP="00484642"/>
    <w:p w:rsidR="00341DA1" w:rsidRDefault="00341DA1" w:rsidP="00484642"/>
    <w:p w:rsidR="00341DA1" w:rsidRPr="005A16E2" w:rsidRDefault="00341DA1" w:rsidP="00484642"/>
    <w:p w:rsidR="00341DA1" w:rsidRPr="005A16E2" w:rsidRDefault="00341DA1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341DA1" w:rsidRPr="005A16E2" w:rsidRDefault="00341DA1" w:rsidP="00DC12A3">
      <w:pPr>
        <w:tabs>
          <w:tab w:val="left" w:pos="6660"/>
          <w:tab w:val="left" w:pos="8931"/>
        </w:tabs>
        <w:ind w:left="6372"/>
      </w:pPr>
      <w:r w:rsidRPr="005A16E2">
        <w:t xml:space="preserve">podpis </w:t>
      </w:r>
      <w:r w:rsidRPr="00DC12A3">
        <w:rPr>
          <w:highlight w:val="lightGray"/>
        </w:rPr>
        <w:fldChar w:fldCharType="begin">
          <w:ffData>
            <w:name w:val=""/>
            <w:enabled/>
            <w:calcOnExit w:val="0"/>
            <w:ddList>
              <w:listEntry w:val="vedoucího"/>
              <w:listEntry w:val="oponenta"/>
            </w:ddList>
          </w:ffData>
        </w:fldChar>
      </w:r>
      <w:r w:rsidRPr="00DC12A3">
        <w:rPr>
          <w:highlight w:val="lightGray"/>
        </w:rPr>
        <w:instrText xml:space="preserve"> FORMDROPDOWN </w:instrText>
      </w:r>
      <w:r w:rsidRPr="00DC12A3">
        <w:rPr>
          <w:highlight w:val="lightGray"/>
        </w:rPr>
      </w:r>
      <w:r w:rsidRPr="00DC12A3">
        <w:rPr>
          <w:highlight w:val="lightGray"/>
        </w:rPr>
        <w:fldChar w:fldCharType="end"/>
      </w:r>
      <w:r w:rsidRPr="00DC12A3">
        <w:rPr>
          <w:highlight w:val="lightGray"/>
        </w:rPr>
        <w:t>/oponenta</w:t>
      </w:r>
      <w:r>
        <w:t xml:space="preserve"> BP</w:t>
      </w:r>
    </w:p>
    <w:p w:rsidR="00341DA1" w:rsidRDefault="00341DA1" w:rsidP="00FC47F6">
      <w:pPr>
        <w:pStyle w:val="Heading2"/>
        <w:jc w:val="left"/>
        <w:rPr>
          <w:b/>
          <w:szCs w:val="28"/>
        </w:rPr>
      </w:pPr>
    </w:p>
    <w:p w:rsidR="00341DA1" w:rsidRDefault="00341DA1" w:rsidP="00484642"/>
    <w:p w:rsidR="00341DA1" w:rsidRPr="00484642" w:rsidRDefault="00341DA1" w:rsidP="00484642"/>
    <w:p w:rsidR="00341DA1" w:rsidRPr="00C4600B" w:rsidRDefault="00341DA1" w:rsidP="00FC47F6">
      <w:pPr>
        <w:pStyle w:val="Heading2"/>
        <w:jc w:val="left"/>
        <w:rPr>
          <w:b/>
          <w:szCs w:val="28"/>
        </w:rPr>
      </w:pPr>
      <w:r w:rsidRPr="00C4600B">
        <w:rPr>
          <w:b/>
          <w:szCs w:val="28"/>
        </w:rPr>
        <w:t xml:space="preserve">Instrukce pro </w:t>
      </w:r>
      <w:r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341DA1" w:rsidRPr="00FC47F6" w:rsidRDefault="00341DA1" w:rsidP="00FC47F6">
      <w:pPr>
        <w:pStyle w:val="Heading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341DA1" w:rsidRPr="00FC47F6" w:rsidRDefault="00341DA1" w:rsidP="00FC47F6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zdroje.</w:t>
      </w:r>
    </w:p>
    <w:p w:rsidR="00341DA1" w:rsidRPr="00FC47F6" w:rsidRDefault="00341DA1" w:rsidP="00FC47F6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341DA1" w:rsidRPr="00FC47F6" w:rsidRDefault="00341DA1" w:rsidP="00FC47F6">
      <w:pPr>
        <w:pStyle w:val="textkriterium"/>
      </w:pPr>
      <w:r w:rsidRPr="00FC47F6">
        <w:t>Toto kritérium hodnotí splnění zadání práce na základě definovaných cílů práce, které musí být součástí úvodu.</w:t>
      </w:r>
      <w:r>
        <w:t xml:space="preserve"> Definovaný cíl práce odpovídá požadované náročnosti vzhledem k typu práce.</w:t>
      </w:r>
    </w:p>
    <w:p w:rsidR="00341DA1" w:rsidRPr="00FC47F6" w:rsidRDefault="00341DA1" w:rsidP="00FC47F6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341DA1" w:rsidRPr="00FC47F6" w:rsidRDefault="00341DA1" w:rsidP="00FC47F6">
      <w:pPr>
        <w:pStyle w:val="textkriterium"/>
      </w:pPr>
      <w:r w:rsidRPr="00FC47F6">
        <w:t xml:space="preserve">Hodnotí se především výběr teoretických </w:t>
      </w:r>
      <w:r>
        <w:t>zdrojů a</w:t>
      </w:r>
      <w:r w:rsidRPr="00FC47F6">
        <w:t xml:space="preserve"> jejich m</w:t>
      </w:r>
      <w:r>
        <w:t>ožná aplikace pro řešení tématu.</w:t>
      </w:r>
      <w:r w:rsidRPr="00FC47F6">
        <w:t xml:space="preserve"> Hodnotí se</w:t>
      </w:r>
      <w:r>
        <w:t xml:space="preserve"> rovněž způsob i úroveň citací. Rozsah zpracované literatury, její aktuálnost, využití cizojazyčné literatury, využitelnost přehledu pro vlastní práci, diskuse alternativních pohledů, rozbor použitých citací. Literární přehled práce je po metodické a formální stránce řádně zpracován včetně citací a odkazů na použitou literaturu.</w:t>
      </w:r>
    </w:p>
    <w:p w:rsidR="00341DA1" w:rsidRPr="00FC47F6" w:rsidRDefault="00341DA1" w:rsidP="00FC47F6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4. Hodnocení praktické části práce (analytická část) (0 - 10 bodů)</w:t>
      </w:r>
    </w:p>
    <w:p w:rsidR="00341DA1" w:rsidRPr="00FC47F6" w:rsidRDefault="00341DA1" w:rsidP="00FC47F6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</w:t>
      </w:r>
      <w:r>
        <w:t>nost logických závěrů z analýzy</w:t>
      </w:r>
      <w:r w:rsidRPr="00FC47F6">
        <w:t xml:space="preserve"> jako východisko pro řešící část.</w:t>
      </w:r>
      <w:r>
        <w:t xml:space="preserve"> </w:t>
      </w:r>
    </w:p>
    <w:p w:rsidR="00341DA1" w:rsidRPr="00FC47F6" w:rsidRDefault="00341DA1" w:rsidP="00FC47F6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praktické</w:t>
      </w:r>
      <w:r w:rsidRPr="00FC47F6">
        <w:rPr>
          <w:sz w:val="22"/>
          <w:szCs w:val="22"/>
        </w:rPr>
        <w:t xml:space="preserve"> části práce (řešící část) (0 - 10 bodů)</w:t>
      </w:r>
    </w:p>
    <w:p w:rsidR="00341DA1" w:rsidRPr="00FC47F6" w:rsidRDefault="00341DA1" w:rsidP="00FC47F6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Kritérium hodnotí rovněž celkovou úroveň provázanosti teo</w:t>
      </w:r>
      <w:r>
        <w:t xml:space="preserve">retické a praktické části práce, zdůvodnění návrhů a jejich dopadů.  </w:t>
      </w:r>
    </w:p>
    <w:p w:rsidR="00341DA1" w:rsidRPr="00FC47F6" w:rsidRDefault="00341DA1" w:rsidP="00B168B0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341DA1" w:rsidRPr="00FC47F6" w:rsidRDefault="00341DA1" w:rsidP="00B168B0">
      <w:pPr>
        <w:pStyle w:val="textkriterium"/>
      </w:pPr>
      <w:r w:rsidRPr="00FC47F6">
        <w:t>Hodnotí se</w:t>
      </w:r>
      <w:r>
        <w:t xml:space="preserve"> úroveň grafického zpracování práce.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p w:rsidR="00341DA1" w:rsidRPr="000E1F89" w:rsidRDefault="00341DA1" w:rsidP="000E1F89">
      <w:pPr>
        <w:rPr>
          <w:lang w:eastAsia="en-US"/>
        </w:rPr>
      </w:pPr>
    </w:p>
    <w:p w:rsidR="00341DA1" w:rsidRDefault="00341DA1" w:rsidP="00AA7BFB">
      <w:pPr>
        <w:jc w:val="center"/>
      </w:pPr>
    </w:p>
    <w:p w:rsidR="00341DA1" w:rsidRDefault="00341DA1" w:rsidP="00AA7BFB">
      <w:pPr>
        <w:jc w:val="center"/>
      </w:pPr>
    </w:p>
    <w:p w:rsidR="00341DA1" w:rsidRDefault="00341DA1" w:rsidP="00AA7BFB">
      <w:pPr>
        <w:jc w:val="center"/>
      </w:pPr>
    </w:p>
    <w:p w:rsidR="00341DA1" w:rsidRDefault="00341DA1" w:rsidP="00AA7BFB">
      <w:pPr>
        <w:jc w:val="center"/>
      </w:pPr>
    </w:p>
    <w:p w:rsidR="00341DA1" w:rsidRDefault="00341DA1" w:rsidP="00AA7BFB">
      <w:pPr>
        <w:jc w:val="center"/>
      </w:pPr>
    </w:p>
    <w:p w:rsidR="00341DA1" w:rsidRDefault="00341DA1" w:rsidP="00AA7BFB">
      <w:pPr>
        <w:jc w:val="center"/>
      </w:pPr>
    </w:p>
    <w:p w:rsidR="00341DA1" w:rsidRDefault="00341DA1" w:rsidP="00AA7BFB">
      <w:pPr>
        <w:jc w:val="center"/>
      </w:pPr>
    </w:p>
    <w:p w:rsidR="00341DA1" w:rsidRDefault="00341DA1" w:rsidP="00AA7BFB">
      <w:pPr>
        <w:jc w:val="center"/>
      </w:pPr>
    </w:p>
    <w:p w:rsidR="00341DA1" w:rsidRDefault="00341DA1" w:rsidP="00AA7BFB">
      <w:pPr>
        <w:jc w:val="center"/>
      </w:pPr>
    </w:p>
    <w:p w:rsidR="00341DA1" w:rsidRDefault="00341DA1" w:rsidP="00AA7BFB">
      <w:pPr>
        <w:jc w:val="center"/>
      </w:pPr>
    </w:p>
    <w:p w:rsidR="00341DA1" w:rsidRDefault="00341DA1" w:rsidP="00AA7BFB">
      <w:pPr>
        <w:jc w:val="center"/>
      </w:pPr>
    </w:p>
    <w:p w:rsidR="00341DA1" w:rsidRDefault="00341DA1" w:rsidP="00AA7BFB">
      <w:pPr>
        <w:jc w:val="center"/>
      </w:pPr>
    </w:p>
    <w:p w:rsidR="00341DA1" w:rsidRDefault="00341DA1" w:rsidP="00AA7BFB">
      <w:pPr>
        <w:jc w:val="center"/>
      </w:pPr>
    </w:p>
    <w:p w:rsidR="00341DA1" w:rsidRDefault="00341DA1" w:rsidP="00AA7BFB">
      <w:pPr>
        <w:jc w:val="center"/>
      </w:pPr>
    </w:p>
    <w:p w:rsidR="00341DA1" w:rsidRDefault="00341DA1" w:rsidP="00AA7BFB">
      <w:pPr>
        <w:jc w:val="center"/>
      </w:pPr>
    </w:p>
    <w:p w:rsidR="00341DA1" w:rsidRDefault="00341DA1" w:rsidP="00AA7BFB">
      <w:pPr>
        <w:jc w:val="center"/>
      </w:pPr>
    </w:p>
    <w:p w:rsidR="00341DA1" w:rsidRDefault="00341DA1" w:rsidP="00AA7BFB">
      <w:pPr>
        <w:jc w:val="center"/>
      </w:pPr>
    </w:p>
    <w:p w:rsidR="00341DA1" w:rsidRDefault="00341DA1" w:rsidP="00AA7BFB">
      <w:pPr>
        <w:jc w:val="center"/>
      </w:pPr>
    </w:p>
    <w:p w:rsidR="00341DA1" w:rsidRDefault="00341DA1" w:rsidP="00AA7BFB">
      <w:pPr>
        <w:jc w:val="center"/>
      </w:pPr>
    </w:p>
    <w:p w:rsidR="00341DA1" w:rsidRDefault="00341DA1" w:rsidP="00AA7BFB">
      <w:pPr>
        <w:jc w:val="center"/>
      </w:pPr>
    </w:p>
    <w:p w:rsidR="00341DA1" w:rsidRDefault="00341DA1" w:rsidP="00AA7BFB">
      <w:pPr>
        <w:jc w:val="center"/>
      </w:pPr>
    </w:p>
    <w:sectPr w:rsidR="00341DA1" w:rsidSect="00DC12A3">
      <w:footerReference w:type="even" r:id="rId7"/>
      <w:footerReference w:type="default" r:id="rId8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1DA1" w:rsidRDefault="00341DA1">
      <w:r>
        <w:separator/>
      </w:r>
    </w:p>
  </w:endnote>
  <w:endnote w:type="continuationSeparator" w:id="0">
    <w:p w:rsidR="00341DA1" w:rsidRDefault="00341D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DA1" w:rsidRDefault="00341DA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41DA1" w:rsidRDefault="00341DA1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1DA1" w:rsidRDefault="00341DA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341DA1" w:rsidRDefault="00341DA1">
    <w:pPr>
      <w:pStyle w:val="Footer"/>
    </w:pP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1DA1" w:rsidRDefault="00341DA1">
      <w:r>
        <w:separator/>
      </w:r>
    </w:p>
  </w:footnote>
  <w:footnote w:type="continuationSeparator" w:id="0">
    <w:p w:rsidR="00341DA1" w:rsidRDefault="00341DA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cs="Times New Roman"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D74291E"/>
    <w:multiLevelType w:val="hybridMultilevel"/>
    <w:tmpl w:val="63D2D50E"/>
    <w:lvl w:ilvl="0" w:tplc="FE94405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DFC06C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C402F9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2F0AF1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54D27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78CBC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B0E4D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77872B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65EC6B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0B868B7"/>
    <w:multiLevelType w:val="hybridMultilevel"/>
    <w:tmpl w:val="7F2A16EC"/>
    <w:lvl w:ilvl="0" w:tplc="F044215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26C84AF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72E33F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76CD15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26A3C4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24EB2E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E7CFBE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9ED0E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C4EBEC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firstLine="284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firstLine="284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17390"/>
    <w:rsid w:val="00000B2E"/>
    <w:rsid w:val="00003E01"/>
    <w:rsid w:val="00022C41"/>
    <w:rsid w:val="00022F4B"/>
    <w:rsid w:val="00025D16"/>
    <w:rsid w:val="00032FC0"/>
    <w:rsid w:val="00087666"/>
    <w:rsid w:val="000A203F"/>
    <w:rsid w:val="000B32AE"/>
    <w:rsid w:val="000C6054"/>
    <w:rsid w:val="000D7E29"/>
    <w:rsid w:val="000E1F89"/>
    <w:rsid w:val="000F7E5B"/>
    <w:rsid w:val="00102068"/>
    <w:rsid w:val="00114A37"/>
    <w:rsid w:val="001277E0"/>
    <w:rsid w:val="00134694"/>
    <w:rsid w:val="0017281B"/>
    <w:rsid w:val="0017428A"/>
    <w:rsid w:val="00177773"/>
    <w:rsid w:val="00183A7E"/>
    <w:rsid w:val="0018423F"/>
    <w:rsid w:val="00190959"/>
    <w:rsid w:val="001947E2"/>
    <w:rsid w:val="001E3CF3"/>
    <w:rsid w:val="001F5D90"/>
    <w:rsid w:val="00222660"/>
    <w:rsid w:val="00227505"/>
    <w:rsid w:val="0023514B"/>
    <w:rsid w:val="002373A4"/>
    <w:rsid w:val="00262DEC"/>
    <w:rsid w:val="00262FDC"/>
    <w:rsid w:val="002863A2"/>
    <w:rsid w:val="00293B31"/>
    <w:rsid w:val="002A0129"/>
    <w:rsid w:val="002A686E"/>
    <w:rsid w:val="002B31BE"/>
    <w:rsid w:val="002B4928"/>
    <w:rsid w:val="002C3DC1"/>
    <w:rsid w:val="002C5D76"/>
    <w:rsid w:val="002D7826"/>
    <w:rsid w:val="002E43CA"/>
    <w:rsid w:val="002E58A5"/>
    <w:rsid w:val="003034A1"/>
    <w:rsid w:val="0031086C"/>
    <w:rsid w:val="003169E9"/>
    <w:rsid w:val="003202B4"/>
    <w:rsid w:val="00341A50"/>
    <w:rsid w:val="00341DA1"/>
    <w:rsid w:val="00346740"/>
    <w:rsid w:val="00357AA0"/>
    <w:rsid w:val="00364205"/>
    <w:rsid w:val="00367CB4"/>
    <w:rsid w:val="00392B91"/>
    <w:rsid w:val="003A154F"/>
    <w:rsid w:val="003B149B"/>
    <w:rsid w:val="003C7BF9"/>
    <w:rsid w:val="003F244A"/>
    <w:rsid w:val="00404944"/>
    <w:rsid w:val="00404FDF"/>
    <w:rsid w:val="00410D54"/>
    <w:rsid w:val="00413BC5"/>
    <w:rsid w:val="00430A98"/>
    <w:rsid w:val="00441D30"/>
    <w:rsid w:val="00445FA7"/>
    <w:rsid w:val="0045148F"/>
    <w:rsid w:val="00475485"/>
    <w:rsid w:val="00484642"/>
    <w:rsid w:val="004B4402"/>
    <w:rsid w:val="004D7CA0"/>
    <w:rsid w:val="004E00B1"/>
    <w:rsid w:val="004E19C4"/>
    <w:rsid w:val="004E3BE0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51E92"/>
    <w:rsid w:val="0056361F"/>
    <w:rsid w:val="00583732"/>
    <w:rsid w:val="005A12EC"/>
    <w:rsid w:val="005A16E2"/>
    <w:rsid w:val="005B5721"/>
    <w:rsid w:val="005D1163"/>
    <w:rsid w:val="005D7770"/>
    <w:rsid w:val="005D7BA2"/>
    <w:rsid w:val="005E053E"/>
    <w:rsid w:val="005F0F7E"/>
    <w:rsid w:val="005F45A4"/>
    <w:rsid w:val="005F651D"/>
    <w:rsid w:val="005F6EA2"/>
    <w:rsid w:val="0060072A"/>
    <w:rsid w:val="00605556"/>
    <w:rsid w:val="00611EEB"/>
    <w:rsid w:val="006223D4"/>
    <w:rsid w:val="006249AB"/>
    <w:rsid w:val="00633A68"/>
    <w:rsid w:val="00636FD2"/>
    <w:rsid w:val="00637686"/>
    <w:rsid w:val="00643C30"/>
    <w:rsid w:val="00653438"/>
    <w:rsid w:val="0067051A"/>
    <w:rsid w:val="00670C6C"/>
    <w:rsid w:val="00673418"/>
    <w:rsid w:val="006924BE"/>
    <w:rsid w:val="00692724"/>
    <w:rsid w:val="006B1DBA"/>
    <w:rsid w:val="006B2A98"/>
    <w:rsid w:val="006B373F"/>
    <w:rsid w:val="006B405B"/>
    <w:rsid w:val="006B49E8"/>
    <w:rsid w:val="006C65B3"/>
    <w:rsid w:val="006D7A5F"/>
    <w:rsid w:val="006E0905"/>
    <w:rsid w:val="006E4B08"/>
    <w:rsid w:val="006E56EE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A7D1D"/>
    <w:rsid w:val="007B5833"/>
    <w:rsid w:val="007D1F33"/>
    <w:rsid w:val="007D734C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B4316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A03A0"/>
    <w:rsid w:val="009D30AB"/>
    <w:rsid w:val="009D34B0"/>
    <w:rsid w:val="009D45D8"/>
    <w:rsid w:val="009E2A43"/>
    <w:rsid w:val="009F258B"/>
    <w:rsid w:val="00A02516"/>
    <w:rsid w:val="00A0747A"/>
    <w:rsid w:val="00A1602C"/>
    <w:rsid w:val="00A2306A"/>
    <w:rsid w:val="00A35D84"/>
    <w:rsid w:val="00A35D8D"/>
    <w:rsid w:val="00A60DC7"/>
    <w:rsid w:val="00A80060"/>
    <w:rsid w:val="00A8007F"/>
    <w:rsid w:val="00A96D15"/>
    <w:rsid w:val="00A97E25"/>
    <w:rsid w:val="00AA2277"/>
    <w:rsid w:val="00AA6E07"/>
    <w:rsid w:val="00AA7BFB"/>
    <w:rsid w:val="00AE183F"/>
    <w:rsid w:val="00AE5702"/>
    <w:rsid w:val="00AE6158"/>
    <w:rsid w:val="00AE7D37"/>
    <w:rsid w:val="00B168B0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B18F4"/>
    <w:rsid w:val="00BD730A"/>
    <w:rsid w:val="00BE1AD5"/>
    <w:rsid w:val="00BE36AC"/>
    <w:rsid w:val="00BE6219"/>
    <w:rsid w:val="00BF6CC9"/>
    <w:rsid w:val="00C05665"/>
    <w:rsid w:val="00C137AE"/>
    <w:rsid w:val="00C140FF"/>
    <w:rsid w:val="00C254A3"/>
    <w:rsid w:val="00C25967"/>
    <w:rsid w:val="00C4600B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D6917"/>
    <w:rsid w:val="00CE4CB7"/>
    <w:rsid w:val="00D14069"/>
    <w:rsid w:val="00D37B3C"/>
    <w:rsid w:val="00D40017"/>
    <w:rsid w:val="00D42911"/>
    <w:rsid w:val="00D435C6"/>
    <w:rsid w:val="00D614AA"/>
    <w:rsid w:val="00D62CE9"/>
    <w:rsid w:val="00D67438"/>
    <w:rsid w:val="00D837B3"/>
    <w:rsid w:val="00D86227"/>
    <w:rsid w:val="00D963A3"/>
    <w:rsid w:val="00DA7E79"/>
    <w:rsid w:val="00DB6285"/>
    <w:rsid w:val="00DC0DDA"/>
    <w:rsid w:val="00DC12A3"/>
    <w:rsid w:val="00DD623B"/>
    <w:rsid w:val="00E03A6E"/>
    <w:rsid w:val="00E10A99"/>
    <w:rsid w:val="00E2769A"/>
    <w:rsid w:val="00E3483B"/>
    <w:rsid w:val="00E55A7D"/>
    <w:rsid w:val="00E56A5B"/>
    <w:rsid w:val="00E602AF"/>
    <w:rsid w:val="00E768C3"/>
    <w:rsid w:val="00E8382C"/>
    <w:rsid w:val="00E9751A"/>
    <w:rsid w:val="00EA0C28"/>
    <w:rsid w:val="00EC3B86"/>
    <w:rsid w:val="00ED5549"/>
    <w:rsid w:val="00ED6E3E"/>
    <w:rsid w:val="00EE3C70"/>
    <w:rsid w:val="00EF1623"/>
    <w:rsid w:val="00F00B72"/>
    <w:rsid w:val="00F14E52"/>
    <w:rsid w:val="00F172C6"/>
    <w:rsid w:val="00F25EBB"/>
    <w:rsid w:val="00F27F11"/>
    <w:rsid w:val="00F50EE3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56EE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E56EE"/>
    <w:pPr>
      <w:keepNext/>
      <w:jc w:val="center"/>
      <w:outlineLvl w:val="0"/>
    </w:pPr>
    <w:rPr>
      <w:b/>
      <w:bCs/>
      <w:sz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E56EE"/>
    <w:pPr>
      <w:keepNext/>
      <w:jc w:val="center"/>
      <w:outlineLvl w:val="1"/>
    </w:pPr>
    <w:rPr>
      <w:iCs/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6E56EE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Heading5">
    <w:name w:val="heading 5"/>
    <w:basedOn w:val="Normal"/>
    <w:next w:val="Normal"/>
    <w:link w:val="Heading5Char"/>
    <w:uiPriority w:val="99"/>
    <w:qFormat/>
    <w:rsid w:val="006E56EE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6E56EE"/>
    <w:pPr>
      <w:keepNext/>
      <w:outlineLvl w:val="5"/>
    </w:pPr>
    <w:rPr>
      <w:b/>
      <w:bCs/>
      <w:iCs/>
      <w:sz w:val="2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6E56EE"/>
    <w:pPr>
      <w:keepNext/>
      <w:ind w:left="567"/>
      <w:jc w:val="center"/>
      <w:outlineLvl w:val="6"/>
    </w:pPr>
    <w:rPr>
      <w:b/>
      <w:sz w:val="2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6E56EE"/>
    <w:pPr>
      <w:keepNext/>
      <w:jc w:val="center"/>
      <w:outlineLvl w:val="7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631D8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631D8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631D8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631D8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631D8"/>
    <w:rPr>
      <w:rFonts w:asciiTheme="minorHAnsi" w:eastAsiaTheme="minorEastAsia" w:hAnsiTheme="minorHAnsi" w:cstheme="minorBidi"/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631D8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631D8"/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er">
    <w:name w:val="header"/>
    <w:basedOn w:val="Normal"/>
    <w:link w:val="HeaderChar"/>
    <w:uiPriority w:val="99"/>
    <w:rsid w:val="006E56EE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631D8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E56EE"/>
    <w:pPr>
      <w:autoSpaceDE w:val="0"/>
      <w:autoSpaceDN w:val="0"/>
      <w:jc w:val="both"/>
    </w:pPr>
    <w:rPr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B631D8"/>
    <w:rPr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6E56EE"/>
    <w:pPr>
      <w:ind w:firstLine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B631D8"/>
    <w:rPr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6E56EE"/>
    <w:pPr>
      <w:jc w:val="both"/>
    </w:pPr>
    <w:rPr>
      <w:rFonts w:ascii="Bookman Old Style" w:hAnsi="Bookman Old Style"/>
      <w:i/>
      <w:iCs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B631D8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6E56EE"/>
    <w:pPr>
      <w:jc w:val="both"/>
    </w:pPr>
    <w:rPr>
      <w:sz w:val="28"/>
      <w:szCs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B631D8"/>
    <w:rPr>
      <w:sz w:val="16"/>
      <w:szCs w:val="16"/>
    </w:rPr>
  </w:style>
  <w:style w:type="paragraph" w:styleId="BodyTextIndent3">
    <w:name w:val="Body Text Indent 3"/>
    <w:basedOn w:val="Normal"/>
    <w:link w:val="BodyTextIndent3Char"/>
    <w:uiPriority w:val="99"/>
    <w:rsid w:val="006E56EE"/>
    <w:pPr>
      <w:tabs>
        <w:tab w:val="num" w:pos="0"/>
      </w:tabs>
      <w:ind w:firstLine="284"/>
      <w:jc w:val="both"/>
    </w:pPr>
    <w:rPr>
      <w:sz w:val="28"/>
      <w:szCs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B631D8"/>
    <w:rPr>
      <w:sz w:val="16"/>
      <w:szCs w:val="16"/>
    </w:rPr>
  </w:style>
  <w:style w:type="paragraph" w:styleId="Footer">
    <w:name w:val="footer"/>
    <w:basedOn w:val="Normal"/>
    <w:link w:val="FooterChar"/>
    <w:uiPriority w:val="99"/>
    <w:rsid w:val="006E56EE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631D8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6E56EE"/>
    <w:rPr>
      <w:rFonts w:cs="Times New Roman"/>
    </w:rPr>
  </w:style>
  <w:style w:type="paragraph" w:styleId="BodyText2">
    <w:name w:val="Body Text 2"/>
    <w:basedOn w:val="Normal"/>
    <w:link w:val="BodyText2Char"/>
    <w:uiPriority w:val="99"/>
    <w:rsid w:val="006E56EE"/>
    <w:rPr>
      <w:sz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B631D8"/>
    <w:rPr>
      <w:sz w:val="24"/>
      <w:szCs w:val="24"/>
    </w:rPr>
  </w:style>
  <w:style w:type="paragraph" w:customStyle="1" w:styleId="normln1">
    <w:name w:val="normln1"/>
    <w:basedOn w:val="Normal"/>
    <w:uiPriority w:val="99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rsid w:val="0075166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31D8"/>
    <w:rPr>
      <w:sz w:val="0"/>
      <w:szCs w:val="0"/>
    </w:rPr>
  </w:style>
  <w:style w:type="paragraph" w:styleId="Title">
    <w:name w:val="Title"/>
    <w:basedOn w:val="Normal"/>
    <w:link w:val="TitleChar"/>
    <w:uiPriority w:val="99"/>
    <w:qFormat/>
    <w:rsid w:val="001947E2"/>
    <w:pPr>
      <w:jc w:val="center"/>
    </w:pPr>
    <w:rPr>
      <w:b/>
      <w:bCs/>
      <w:sz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AA7BFB"/>
    <w:rPr>
      <w:b/>
      <w:sz w:val="24"/>
      <w:lang w:val="cs-CZ" w:eastAsia="cs-CZ"/>
    </w:rPr>
  </w:style>
  <w:style w:type="paragraph" w:styleId="DocumentMap">
    <w:name w:val="Document Map"/>
    <w:basedOn w:val="Normal"/>
    <w:link w:val="DocumentMapChar"/>
    <w:uiPriority w:val="99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631D8"/>
    <w:rPr>
      <w:sz w:val="0"/>
      <w:szCs w:val="0"/>
    </w:rPr>
  </w:style>
  <w:style w:type="paragraph" w:styleId="FootnoteText">
    <w:name w:val="footnote text"/>
    <w:basedOn w:val="Normal"/>
    <w:link w:val="FootnoteTextChar"/>
    <w:uiPriority w:val="99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AA7BFB"/>
    <w:rPr>
      <w:rFonts w:ascii="Arial" w:hAnsi="Arial"/>
      <w:i/>
      <w:lang w:val="cs-CZ" w:eastAsia="en-US"/>
    </w:rPr>
  </w:style>
  <w:style w:type="character" w:styleId="FootnoteReference">
    <w:name w:val="footnote reference"/>
    <w:basedOn w:val="DefaultParagraphFont"/>
    <w:uiPriority w:val="99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al"/>
    <w:uiPriority w:val="99"/>
    <w:rsid w:val="00AA7BFB"/>
    <w:pPr>
      <w:spacing w:after="60"/>
      <w:ind w:left="1276" w:hanging="284"/>
      <w:jc w:val="both"/>
    </w:pPr>
    <w:rPr>
      <w:rFonts w:ascii="Arial" w:hAnsi="Arial" w:cs="Arial"/>
      <w:lang w:eastAsia="en-US"/>
    </w:rPr>
  </w:style>
  <w:style w:type="paragraph" w:customStyle="1" w:styleId="odrka">
    <w:name w:val="odrážka"/>
    <w:next w:val="Normal"/>
    <w:uiPriority w:val="99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lang w:eastAsia="en-US"/>
    </w:rPr>
  </w:style>
  <w:style w:type="table" w:styleId="TableGrid">
    <w:name w:val="Table Grid"/>
    <w:basedOn w:val="TableNormal"/>
    <w:uiPriority w:val="99"/>
    <w:rsid w:val="00FC47F6"/>
    <w:pPr>
      <w:spacing w:after="120"/>
      <w:jc w:val="both"/>
    </w:pPr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al"/>
    <w:uiPriority w:val="99"/>
    <w:rsid w:val="00FC47F6"/>
    <w:pPr>
      <w:jc w:val="both"/>
    </w:pPr>
    <w:rPr>
      <w:szCs w:val="24"/>
      <w:lang w:eastAsia="en-US"/>
    </w:rPr>
  </w:style>
  <w:style w:type="paragraph" w:customStyle="1" w:styleId="texttabulka">
    <w:name w:val="text_tabulka"/>
    <w:basedOn w:val="textkriterium"/>
    <w:uiPriority w:val="99"/>
    <w:rsid w:val="00FC47F6"/>
    <w:pPr>
      <w:spacing w:before="60" w:after="60"/>
      <w:jc w:val="right"/>
    </w:pPr>
  </w:style>
  <w:style w:type="paragraph" w:customStyle="1" w:styleId="UTB">
    <w:name w:val="UTB"/>
    <w:uiPriority w:val="99"/>
    <w:rsid w:val="005D7BA2"/>
    <w:pPr>
      <w:spacing w:after="60"/>
      <w:jc w:val="center"/>
    </w:pPr>
    <w:rPr>
      <w:rFonts w:ascii="Arial" w:hAnsi="Arial" w:cs="Arial"/>
      <w:sz w:val="24"/>
      <w:lang w:eastAsia="en-US"/>
    </w:rPr>
  </w:style>
  <w:style w:type="paragraph" w:customStyle="1" w:styleId="FaME">
    <w:name w:val="FaME"/>
    <w:next w:val="Normal"/>
    <w:uiPriority w:val="99"/>
    <w:rsid w:val="005D7BA2"/>
    <w:pPr>
      <w:spacing w:after="840"/>
      <w:jc w:val="center"/>
    </w:pPr>
    <w:rPr>
      <w:rFonts w:ascii="Arial" w:hAnsi="Arial" w:cs="Arial"/>
      <w:lang w:eastAsia="en-US"/>
    </w:rPr>
  </w:style>
  <w:style w:type="character" w:customStyle="1" w:styleId="PlaceholderText1">
    <w:name w:val="Placeholder Text1"/>
    <w:uiPriority w:val="99"/>
    <w:semiHidden/>
    <w:rsid w:val="005D7BA2"/>
    <w:rPr>
      <w:color w:val="808080"/>
    </w:rPr>
  </w:style>
  <w:style w:type="paragraph" w:customStyle="1" w:styleId="Texttabulka0">
    <w:name w:val="Text_tabulka"/>
    <w:next w:val="Normal"/>
    <w:uiPriority w:val="99"/>
    <w:rsid w:val="005D7BA2"/>
    <w:pPr>
      <w:spacing w:before="60" w:after="60"/>
    </w:pPr>
    <w:rPr>
      <w:rFonts w:ascii="Arial" w:hAnsi="Arial"/>
      <w:lang w:eastAsia="en-US"/>
    </w:rPr>
  </w:style>
  <w:style w:type="paragraph" w:styleId="ListParagraph">
    <w:name w:val="List Paragraph"/>
    <w:basedOn w:val="Normal"/>
    <w:uiPriority w:val="99"/>
    <w:qFormat/>
    <w:rsid w:val="00227505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8259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3</Pages>
  <Words>556</Words>
  <Characters>3281</Characters>
  <Application>Microsoft Office Outlook</Application>
  <DocSecurity>0</DocSecurity>
  <Lines>0</Lines>
  <Paragraphs>0</Paragraphs>
  <ScaleCrop>false</ScaleCrop>
  <Company>UTB FAME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subject/>
  <dc:creator>Hana Michlova</dc:creator>
  <cp:keywords/>
  <dc:description/>
  <cp:lastModifiedBy>fame</cp:lastModifiedBy>
  <cp:revision>2</cp:revision>
  <cp:lastPrinted>2012-01-24T13:56:00Z</cp:lastPrinted>
  <dcterms:created xsi:type="dcterms:W3CDTF">2012-05-31T11:00:00Z</dcterms:created>
  <dcterms:modified xsi:type="dcterms:W3CDTF">2012-05-31T11:00:00Z</dcterms:modified>
</cp:coreProperties>
</file>