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76E" w:rsidRPr="006B405B" w:rsidRDefault="006F276E" w:rsidP="00494B34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6F276E" w:rsidRPr="005A16E2" w:rsidRDefault="006F276E" w:rsidP="00494B3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6F276E" w:rsidRPr="005A16E2" w:rsidRDefault="006F276E" w:rsidP="00494B3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6F276E" w:rsidRPr="005A16E2" w:rsidRDefault="006F276E" w:rsidP="00494B3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6F276E" w:rsidRPr="005A16E2" w:rsidRDefault="006F276E" w:rsidP="00494B34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>
        <w:t>Vedoucí BP</w:t>
      </w:r>
      <w:r w:rsidRPr="005A16E2">
        <w:t>:</w:t>
      </w:r>
      <w:r w:rsidRPr="005A16E2">
        <w:tab/>
        <w:t>Ak. rok:</w:t>
      </w:r>
    </w:p>
    <w:p w:rsidR="006F276E" w:rsidRPr="005A16E2" w:rsidRDefault="006F276E" w:rsidP="00494B34">
      <w:pPr>
        <w:tabs>
          <w:tab w:val="left" w:pos="3686"/>
          <w:tab w:val="left" w:pos="7371"/>
        </w:tabs>
      </w:pPr>
      <w:r>
        <w:t>Denisa Pánková</w:t>
      </w:r>
      <w:r w:rsidRPr="005A16E2">
        <w:tab/>
      </w:r>
      <w:r>
        <w:t>Mgr. Lenka Hanáková</w:t>
      </w:r>
      <w:r w:rsidRPr="005A16E2">
        <w:tab/>
      </w:r>
      <w:r>
        <w:t>2012</w:t>
      </w:r>
    </w:p>
    <w:p w:rsidR="006F276E" w:rsidRPr="005A16E2" w:rsidRDefault="006F276E" w:rsidP="00494B34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6F276E" w:rsidRPr="005A16E2" w:rsidRDefault="006F276E" w:rsidP="00494B34">
      <w:r>
        <w:t>Postavení a pravomoc orgánů kraje jakožto vyššího územně samosprávného celku</w:t>
      </w:r>
    </w:p>
    <w:p w:rsidR="006F276E" w:rsidRPr="00AE5702" w:rsidRDefault="006F276E" w:rsidP="00494B34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6F276E" w:rsidRPr="005A16E2" w:rsidTr="00994C57">
        <w:trPr>
          <w:trHeight w:val="308"/>
        </w:trPr>
        <w:tc>
          <w:tcPr>
            <w:tcW w:w="3924" w:type="dxa"/>
            <w:gridSpan w:val="2"/>
            <w:vAlign w:val="center"/>
          </w:tcPr>
          <w:p w:rsidR="006F276E" w:rsidRPr="005A16E2" w:rsidRDefault="006F276E" w:rsidP="00994C57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6F276E" w:rsidRPr="005A16E2" w:rsidRDefault="006F276E" w:rsidP="00994C57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6F276E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6F276E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6F276E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6F276E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6F276E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6F276E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6F276E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5A16E2" w:rsidRDefault="006F276E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Default="006F276E" w:rsidP="00994C57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6F276E" w:rsidRPr="005A16E2" w:rsidRDefault="006F276E" w:rsidP="00994C57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76E" w:rsidRPr="00673418" w:rsidRDefault="006F276E" w:rsidP="00994C5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52</w:t>
            </w:r>
          </w:p>
        </w:tc>
      </w:tr>
    </w:tbl>
    <w:p w:rsidR="006F276E" w:rsidRDefault="006F276E" w:rsidP="00494B34">
      <w:pPr>
        <w:rPr>
          <w:b/>
          <w:sz w:val="28"/>
          <w:szCs w:val="28"/>
        </w:rPr>
      </w:pPr>
    </w:p>
    <w:p w:rsidR="006F276E" w:rsidRPr="00D67438" w:rsidRDefault="006F276E" w:rsidP="00494B34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F276E" w:rsidRPr="00FC47F6" w:rsidTr="00994C57">
        <w:tc>
          <w:tcPr>
            <w:tcW w:w="2268" w:type="dxa"/>
          </w:tcPr>
          <w:p w:rsidR="006F276E" w:rsidRPr="00EA0C28" w:rsidRDefault="006F276E" w:rsidP="00994C57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F276E" w:rsidRPr="00EA0C28" w:rsidRDefault="006F276E" w:rsidP="00994C57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F276E" w:rsidRPr="00FC47F6" w:rsidTr="00994C57">
        <w:tc>
          <w:tcPr>
            <w:tcW w:w="2268" w:type="dxa"/>
          </w:tcPr>
          <w:p w:rsidR="006F276E" w:rsidRPr="00FC47F6" w:rsidRDefault="006F276E" w:rsidP="00994C57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F276E" w:rsidRPr="006E0905" w:rsidRDefault="006F276E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F276E" w:rsidRPr="00670C6C" w:rsidRDefault="006F276E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F276E" w:rsidRPr="00FC47F6" w:rsidTr="00994C57">
        <w:tc>
          <w:tcPr>
            <w:tcW w:w="2268" w:type="dxa"/>
          </w:tcPr>
          <w:p w:rsidR="006F276E" w:rsidRPr="00FC47F6" w:rsidRDefault="006F276E" w:rsidP="00994C57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F276E" w:rsidRPr="006E0905" w:rsidRDefault="006F276E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F276E" w:rsidRPr="00670C6C" w:rsidRDefault="006F276E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F276E" w:rsidRPr="00FC47F6" w:rsidTr="00994C57">
        <w:tc>
          <w:tcPr>
            <w:tcW w:w="2268" w:type="dxa"/>
          </w:tcPr>
          <w:p w:rsidR="006F276E" w:rsidRPr="00FC47F6" w:rsidRDefault="006F276E" w:rsidP="00994C57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F276E" w:rsidRPr="006E0905" w:rsidRDefault="006F276E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F276E" w:rsidRPr="00670C6C" w:rsidRDefault="006F276E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F276E" w:rsidRPr="00FC47F6" w:rsidTr="00994C57">
        <w:tc>
          <w:tcPr>
            <w:tcW w:w="2268" w:type="dxa"/>
          </w:tcPr>
          <w:p w:rsidR="006F276E" w:rsidRPr="00FC47F6" w:rsidRDefault="006F276E" w:rsidP="00994C57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F276E" w:rsidRPr="006E0905" w:rsidRDefault="006F276E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F276E" w:rsidRPr="00670C6C" w:rsidRDefault="006F276E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F276E" w:rsidRPr="00FC47F6" w:rsidTr="00994C57">
        <w:tc>
          <w:tcPr>
            <w:tcW w:w="2268" w:type="dxa"/>
          </w:tcPr>
          <w:p w:rsidR="006F276E" w:rsidRPr="00FC47F6" w:rsidRDefault="006F276E" w:rsidP="00994C57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F276E" w:rsidRPr="006E0905" w:rsidRDefault="006F276E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F276E" w:rsidRPr="00670C6C" w:rsidRDefault="006F276E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F276E" w:rsidRPr="00FC47F6" w:rsidTr="00994C57">
        <w:tc>
          <w:tcPr>
            <w:tcW w:w="2268" w:type="dxa"/>
          </w:tcPr>
          <w:p w:rsidR="006F276E" w:rsidRPr="00FC47F6" w:rsidRDefault="006F276E" w:rsidP="00994C57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F276E" w:rsidRPr="006E0905" w:rsidRDefault="006F276E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F276E" w:rsidRPr="00670C6C" w:rsidRDefault="006F276E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6F276E" w:rsidRPr="00C4600B" w:rsidRDefault="006F276E" w:rsidP="00494B3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6F276E" w:rsidRPr="005A16E2" w:rsidTr="00994C57">
        <w:trPr>
          <w:trHeight w:val="2839"/>
        </w:trPr>
        <w:tc>
          <w:tcPr>
            <w:tcW w:w="9212" w:type="dxa"/>
          </w:tcPr>
          <w:p w:rsidR="006F276E" w:rsidRDefault="006F276E" w:rsidP="001C02B2">
            <w:r>
              <w:t xml:space="preserve">Studentka si jako téma bakalářské práce vybrala Postavení a pravomoc orgánů kraje jakožto vyššího územně samosprávného celku. V teoretické části vymezila právní postavení a legislativní rámec krajů, kompetence a vzájemný vztah orgánů kraje a specifikovala práva občanů ve vztahu k orgánům kraje. V praktické části pak analyzovala vybraná rozhodnutí soudů týkající se krajů. </w:t>
            </w:r>
          </w:p>
          <w:p w:rsidR="006F276E" w:rsidRDefault="006F276E" w:rsidP="00D61181">
            <w:r>
              <w:t xml:space="preserve">Autorka pracuje s řadou literárních zdrojů, které cituje. </w:t>
            </w:r>
          </w:p>
          <w:p w:rsidR="006F276E" w:rsidRPr="005A16E2" w:rsidRDefault="006F276E" w:rsidP="00D61181">
            <w:r>
              <w:t xml:space="preserve">Práce svým rozsahem přesahuje požadavky kladené na bakalářskou práci. Celkově práci hodnotím jako velmi zdařilou a doporučuji k obhajobě. </w:t>
            </w:r>
          </w:p>
        </w:tc>
      </w:tr>
    </w:tbl>
    <w:p w:rsidR="006F276E" w:rsidRDefault="006F276E" w:rsidP="00494B34">
      <w:pPr>
        <w:pStyle w:val="Heading2"/>
        <w:jc w:val="left"/>
        <w:rPr>
          <w:sz w:val="22"/>
          <w:szCs w:val="22"/>
        </w:rPr>
      </w:pPr>
    </w:p>
    <w:p w:rsidR="006F276E" w:rsidRDefault="006F276E" w:rsidP="00494B34">
      <w:pPr>
        <w:rPr>
          <w:b/>
        </w:rPr>
      </w:pPr>
    </w:p>
    <w:p w:rsidR="006F276E" w:rsidRDefault="006F276E" w:rsidP="00494B34">
      <w:pPr>
        <w:rPr>
          <w:b/>
        </w:rPr>
      </w:pPr>
    </w:p>
    <w:p w:rsidR="006F276E" w:rsidRDefault="006F276E" w:rsidP="00494B34">
      <w:pPr>
        <w:rPr>
          <w:b/>
        </w:rPr>
      </w:pPr>
    </w:p>
    <w:p w:rsidR="006F276E" w:rsidRPr="00C4600B" w:rsidRDefault="006F276E" w:rsidP="00494B3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6F276E" w:rsidRPr="005A16E2" w:rsidTr="00994C57">
        <w:trPr>
          <w:trHeight w:val="2839"/>
        </w:trPr>
        <w:tc>
          <w:tcPr>
            <w:tcW w:w="9212" w:type="dxa"/>
          </w:tcPr>
          <w:p w:rsidR="006F276E" w:rsidRPr="005A16E2" w:rsidRDefault="006F276E" w:rsidP="00994C57">
            <w:r>
              <w:t>Jaké změny, s ohledem na zpracované téma, byste doporučila v současné legislativě vztahující se k danému tématu a proč?</w:t>
            </w:r>
          </w:p>
        </w:tc>
      </w:tr>
    </w:tbl>
    <w:p w:rsidR="006F276E" w:rsidRDefault="006F276E" w:rsidP="00494B34"/>
    <w:p w:rsidR="006F276E" w:rsidRDefault="006F276E" w:rsidP="00494B34"/>
    <w:p w:rsidR="006F276E" w:rsidRDefault="006F276E" w:rsidP="00494B34"/>
    <w:p w:rsidR="006F276E" w:rsidRDefault="006F276E" w:rsidP="00494B34"/>
    <w:p w:rsidR="006F276E" w:rsidRDefault="006F276E" w:rsidP="00494B34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6F276E" w:rsidRPr="005A16E2" w:rsidRDefault="006F276E" w:rsidP="00494B3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" w:name="Zaškrtávací1"/>
      <w:r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bookmarkEnd w:id="1"/>
    </w:p>
    <w:p w:rsidR="006F276E" w:rsidRDefault="006F276E" w:rsidP="00494B34"/>
    <w:p w:rsidR="006F276E" w:rsidRPr="005A16E2" w:rsidRDefault="006F276E" w:rsidP="00494B34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6F276E" w:rsidRDefault="006F276E" w:rsidP="00494B34"/>
    <w:p w:rsidR="006F276E" w:rsidRDefault="006F276E" w:rsidP="00494B34">
      <w:pPr>
        <w:outlineLvl w:val="0"/>
      </w:pPr>
    </w:p>
    <w:p w:rsidR="006F276E" w:rsidRDefault="006F276E" w:rsidP="00494B34">
      <w:pPr>
        <w:outlineLvl w:val="0"/>
      </w:pPr>
    </w:p>
    <w:p w:rsidR="006F276E" w:rsidRPr="005A16E2" w:rsidRDefault="006F276E" w:rsidP="00494B34">
      <w:pPr>
        <w:outlineLvl w:val="0"/>
      </w:pPr>
      <w:r w:rsidRPr="005A16E2">
        <w:t xml:space="preserve">Ve Zlíně dne: </w:t>
      </w:r>
      <w:r>
        <w:t>23. 5. 2012</w:t>
      </w:r>
    </w:p>
    <w:p w:rsidR="006F276E" w:rsidRPr="005A16E2" w:rsidRDefault="006F276E" w:rsidP="00494B34"/>
    <w:p w:rsidR="006F276E" w:rsidRDefault="006F276E" w:rsidP="00494B34"/>
    <w:p w:rsidR="006F276E" w:rsidRDefault="006F276E" w:rsidP="00494B34"/>
    <w:p w:rsidR="006F276E" w:rsidRPr="005A16E2" w:rsidRDefault="006F276E" w:rsidP="00494B34"/>
    <w:p w:rsidR="006F276E" w:rsidRPr="005A16E2" w:rsidRDefault="006F276E" w:rsidP="00494B34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F276E" w:rsidRPr="005A16E2" w:rsidRDefault="006F276E" w:rsidP="00494B34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>
        <w:t>vedoucího BP</w:t>
      </w:r>
    </w:p>
    <w:p w:rsidR="006F276E" w:rsidRDefault="006F276E" w:rsidP="00494B34">
      <w:pPr>
        <w:pStyle w:val="Heading2"/>
        <w:jc w:val="left"/>
        <w:rPr>
          <w:b/>
          <w:szCs w:val="28"/>
        </w:rPr>
      </w:pPr>
    </w:p>
    <w:p w:rsidR="006F276E" w:rsidRDefault="006F276E" w:rsidP="00494B34"/>
    <w:p w:rsidR="006F276E" w:rsidRPr="00484642" w:rsidRDefault="006F276E" w:rsidP="00494B34"/>
    <w:p w:rsidR="006F276E" w:rsidRPr="00C4600B" w:rsidRDefault="006F276E" w:rsidP="00494B3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6F276E" w:rsidRPr="00FC47F6" w:rsidRDefault="006F276E" w:rsidP="00494B3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6F276E" w:rsidRPr="00FC47F6" w:rsidRDefault="006F276E" w:rsidP="00494B3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6F276E" w:rsidRPr="00FC47F6" w:rsidRDefault="006F276E" w:rsidP="00494B3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6F276E" w:rsidRPr="00FC47F6" w:rsidRDefault="006F276E" w:rsidP="00494B34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6F276E" w:rsidRPr="00FC47F6" w:rsidRDefault="006F276E" w:rsidP="00494B3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6F276E" w:rsidRPr="00FC47F6" w:rsidRDefault="006F276E" w:rsidP="00494B34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6F276E" w:rsidRPr="00FC47F6" w:rsidRDefault="006F276E" w:rsidP="00494B3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6F276E" w:rsidRPr="00FC47F6" w:rsidRDefault="006F276E" w:rsidP="00494B3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6F276E" w:rsidRPr="00FC47F6" w:rsidRDefault="006F276E" w:rsidP="00494B3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6F276E" w:rsidRPr="00FC47F6" w:rsidRDefault="006F276E" w:rsidP="00494B3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6F276E" w:rsidRPr="00FC47F6" w:rsidRDefault="006F276E" w:rsidP="00494B3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6F276E" w:rsidRPr="00FC47F6" w:rsidRDefault="006F276E" w:rsidP="00494B34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6F276E" w:rsidRPr="000E1F89" w:rsidRDefault="006F276E" w:rsidP="00494B34">
      <w:pPr>
        <w:rPr>
          <w:lang w:eastAsia="en-US"/>
        </w:rPr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 w:rsidP="00494B34">
      <w:pPr>
        <w:jc w:val="center"/>
      </w:pPr>
    </w:p>
    <w:p w:rsidR="006F276E" w:rsidRDefault="006F276E"/>
    <w:p w:rsidR="006F276E" w:rsidRDefault="006F276E"/>
    <w:sectPr w:rsidR="006F276E" w:rsidSect="00DC12A3">
      <w:footerReference w:type="even" r:id="rId6"/>
      <w:footerReference w:type="default" r:id="rId7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76E" w:rsidRDefault="006F276E" w:rsidP="00833518">
      <w:r>
        <w:separator/>
      </w:r>
    </w:p>
  </w:endnote>
  <w:endnote w:type="continuationSeparator" w:id="0">
    <w:p w:rsidR="006F276E" w:rsidRDefault="006F276E" w:rsidP="00833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76E" w:rsidRDefault="006F27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276E" w:rsidRDefault="006F276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76E" w:rsidRDefault="006F27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6F276E" w:rsidRDefault="006F276E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76E" w:rsidRDefault="006F276E" w:rsidP="00833518">
      <w:r>
        <w:separator/>
      </w:r>
    </w:p>
  </w:footnote>
  <w:footnote w:type="continuationSeparator" w:id="0">
    <w:p w:rsidR="006F276E" w:rsidRDefault="006F276E" w:rsidP="008335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34"/>
    <w:rsid w:val="000048FD"/>
    <w:rsid w:val="000217E7"/>
    <w:rsid w:val="000E1F89"/>
    <w:rsid w:val="001422D6"/>
    <w:rsid w:val="001C02B2"/>
    <w:rsid w:val="002D0B21"/>
    <w:rsid w:val="0032733B"/>
    <w:rsid w:val="00386598"/>
    <w:rsid w:val="003A2ABF"/>
    <w:rsid w:val="003B031E"/>
    <w:rsid w:val="003B149B"/>
    <w:rsid w:val="00406A1B"/>
    <w:rsid w:val="00484642"/>
    <w:rsid w:val="00494B34"/>
    <w:rsid w:val="005A16E2"/>
    <w:rsid w:val="005A339A"/>
    <w:rsid w:val="006208BD"/>
    <w:rsid w:val="00660DC5"/>
    <w:rsid w:val="00670C6C"/>
    <w:rsid w:val="00673418"/>
    <w:rsid w:val="006B405B"/>
    <w:rsid w:val="006E0905"/>
    <w:rsid w:val="006F276E"/>
    <w:rsid w:val="0075562F"/>
    <w:rsid w:val="007B7E36"/>
    <w:rsid w:val="00821E4F"/>
    <w:rsid w:val="00833518"/>
    <w:rsid w:val="00836252"/>
    <w:rsid w:val="008C25CD"/>
    <w:rsid w:val="008F35D9"/>
    <w:rsid w:val="00906562"/>
    <w:rsid w:val="0096526E"/>
    <w:rsid w:val="00994C57"/>
    <w:rsid w:val="009C384B"/>
    <w:rsid w:val="00A662FF"/>
    <w:rsid w:val="00AB7056"/>
    <w:rsid w:val="00AE5702"/>
    <w:rsid w:val="00BB18F4"/>
    <w:rsid w:val="00C4600B"/>
    <w:rsid w:val="00D61181"/>
    <w:rsid w:val="00D6360E"/>
    <w:rsid w:val="00D67438"/>
    <w:rsid w:val="00DC12A3"/>
    <w:rsid w:val="00E420F1"/>
    <w:rsid w:val="00EA0C28"/>
    <w:rsid w:val="00F62D6B"/>
    <w:rsid w:val="00FC4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B3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94B34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94B3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94B34"/>
    <w:rPr>
      <w:rFonts w:ascii="Times New Roman" w:hAnsi="Times New Roman" w:cs="Times New Roman"/>
      <w:iCs/>
      <w:sz w:val="24"/>
      <w:szCs w:val="24"/>
      <w:lang w:eastAsia="cs-CZ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94B34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Footer">
    <w:name w:val="footer"/>
    <w:basedOn w:val="Normal"/>
    <w:link w:val="FooterChar"/>
    <w:uiPriority w:val="99"/>
    <w:rsid w:val="00494B3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94B34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494B34"/>
    <w:rPr>
      <w:rFonts w:cs="Times New Roman"/>
    </w:rPr>
  </w:style>
  <w:style w:type="paragraph" w:customStyle="1" w:styleId="textkriterium">
    <w:name w:val="text_kriterium"/>
    <w:next w:val="Normal"/>
    <w:uiPriority w:val="99"/>
    <w:rsid w:val="00494B34"/>
    <w:pPr>
      <w:jc w:val="both"/>
    </w:pPr>
    <w:rPr>
      <w:rFonts w:ascii="Times New Roman" w:hAnsi="Times New Roman"/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494B34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595</Words>
  <Characters>3512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Lenka</dc:creator>
  <cp:keywords/>
  <dc:description/>
  <cp:lastModifiedBy>slamenikova</cp:lastModifiedBy>
  <cp:revision>2</cp:revision>
  <cp:lastPrinted>2012-05-24T08:01:00Z</cp:lastPrinted>
  <dcterms:created xsi:type="dcterms:W3CDTF">2012-05-24T08:01:00Z</dcterms:created>
  <dcterms:modified xsi:type="dcterms:W3CDTF">2012-05-24T08:01:00Z</dcterms:modified>
</cp:coreProperties>
</file>