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F2B13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Petr Smrčka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F2B13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Aplikace numerických výpočtových metod při výuce strojírenských přemětů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odborných předmětů pro SŠ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8F0F2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304C58" w:rsidRDefault="00E00A30" w:rsidP="008F0F22">
            <w:pPr>
              <w:jc w:val="both"/>
              <w:rPr>
                <w:sz w:val="20"/>
                <w:szCs w:val="20"/>
              </w:rPr>
            </w:pPr>
            <w:r w:rsidRPr="00304C58">
              <w:rPr>
                <w:sz w:val="20"/>
                <w:szCs w:val="20"/>
              </w:rPr>
              <w:t xml:space="preserve">Autor předkládané práce si volí poměrně specializované téma, které o to více nachází konkrétní praktické </w:t>
            </w:r>
            <w:r w:rsidR="00907AEA" w:rsidRPr="00304C58">
              <w:rPr>
                <w:sz w:val="20"/>
                <w:szCs w:val="20"/>
              </w:rPr>
              <w:t>u</w:t>
            </w:r>
            <w:r w:rsidRPr="00304C58">
              <w:rPr>
                <w:sz w:val="20"/>
                <w:szCs w:val="20"/>
              </w:rPr>
              <w:t>plat</w:t>
            </w:r>
            <w:r w:rsidR="00907AEA" w:rsidRPr="00304C58">
              <w:rPr>
                <w:sz w:val="20"/>
                <w:szCs w:val="20"/>
              </w:rPr>
              <w:t>nění</w:t>
            </w:r>
            <w:r w:rsidRPr="00304C58">
              <w:rPr>
                <w:sz w:val="20"/>
                <w:szCs w:val="20"/>
              </w:rPr>
              <w:t xml:space="preserve"> v praxi učitele střední odborné školy, což velmi oceňuji. </w:t>
            </w:r>
            <w:r w:rsidR="00907AEA" w:rsidRPr="00304C58">
              <w:rPr>
                <w:sz w:val="20"/>
                <w:szCs w:val="20"/>
              </w:rPr>
              <w:t>V úvodní rešerši bych možná více očekával popis sběru informací – jak autor zjistil, které školy metodu MKP využívají. Na str. 16 mi nejsou jasné informace, proč autor píše o vzdělávacím programu a hned v zápětí jsou podkapitoly studijní obory. V kapitole Klíčov</w:t>
            </w:r>
            <w:r w:rsidR="00595564" w:rsidRPr="00304C58">
              <w:rPr>
                <w:sz w:val="20"/>
                <w:szCs w:val="20"/>
              </w:rPr>
              <w:t>é</w:t>
            </w:r>
            <w:r w:rsidR="00907AEA" w:rsidRPr="00304C58">
              <w:rPr>
                <w:sz w:val="20"/>
                <w:szCs w:val="20"/>
              </w:rPr>
              <w:t xml:space="preserve"> kompetence žáků SPŠ</w:t>
            </w:r>
            <w:r w:rsidR="00595564" w:rsidRPr="00304C58">
              <w:rPr>
                <w:sz w:val="20"/>
                <w:szCs w:val="20"/>
              </w:rPr>
              <w:t xml:space="preserve"> bych očekával spíše součinnost s daných RVP nebo ŠVP než s </w:t>
            </w:r>
            <w:proofErr w:type="spellStart"/>
            <w:r w:rsidR="00595564" w:rsidRPr="00304C58">
              <w:rPr>
                <w:sz w:val="20"/>
                <w:szCs w:val="20"/>
              </w:rPr>
              <w:t>Bloomovou</w:t>
            </w:r>
            <w:proofErr w:type="spellEnd"/>
            <w:r w:rsidR="00595564" w:rsidRPr="00304C58">
              <w:rPr>
                <w:sz w:val="20"/>
                <w:szCs w:val="20"/>
              </w:rPr>
              <w:t xml:space="preserve"> taxonomií. </w:t>
            </w:r>
            <w:r w:rsidR="000F6BF9" w:rsidRPr="00304C58">
              <w:rPr>
                <w:sz w:val="20"/>
                <w:szCs w:val="20"/>
              </w:rPr>
              <w:t>Práce vykazuje opravdu minimum informací obecně pedagogicko-didaktických, avšak zase na druhou stranu oborové informace, které autor uvádí</w:t>
            </w:r>
            <w:r w:rsidR="00817E60" w:rsidRPr="00304C58">
              <w:rPr>
                <w:sz w:val="20"/>
                <w:szCs w:val="20"/>
              </w:rPr>
              <w:t>,</w:t>
            </w:r>
            <w:r w:rsidR="000F6BF9" w:rsidRPr="00304C58">
              <w:rPr>
                <w:sz w:val="20"/>
                <w:szCs w:val="20"/>
              </w:rPr>
              <w:t xml:space="preserve"> jsou vždy k analýze daného problému relativně dostačující.</w:t>
            </w:r>
          </w:p>
          <w:p w:rsidR="00B411DB" w:rsidRPr="00304C58" w:rsidRDefault="00A10B8F" w:rsidP="008F0F22">
            <w:pPr>
              <w:jc w:val="both"/>
              <w:rPr>
                <w:sz w:val="20"/>
                <w:szCs w:val="20"/>
              </w:rPr>
            </w:pPr>
            <w:r w:rsidRPr="00304C58">
              <w:rPr>
                <w:sz w:val="20"/>
                <w:szCs w:val="20"/>
              </w:rPr>
              <w:t xml:space="preserve">V úvodu praktické části bych očekával, co bude jejím cílem a jaké výzkumné problémy nebo otázky si autor stanoví. </w:t>
            </w:r>
            <w:r w:rsidR="00910765" w:rsidRPr="00304C58">
              <w:rPr>
                <w:sz w:val="20"/>
                <w:szCs w:val="20"/>
              </w:rPr>
              <w:t>Příprava na výuku, kterou autor začíná je strukturálně v pořádku, ale dle mého názoru měla být spíše součástí příloh – bakalářskou práci tak neúměrně rozšiřuje.</w:t>
            </w:r>
            <w:r w:rsidR="00817E60" w:rsidRPr="00304C58">
              <w:rPr>
                <w:sz w:val="20"/>
                <w:szCs w:val="20"/>
              </w:rPr>
              <w:t xml:space="preserve"> V kapitole Stanovení problému se téměř nedočítám, co je vlastně oním stanoveným problémem (vymezená otázka). U kapitoly Cíl výzkumu bych zase naopak očekával nějaké oznamovací věty a ne otázky. Z hlediska metodologie pedagogického výzkumu nespatřuji stanovené hypotézy za správně formulované – chybí mi u většiny 2 proměnné. </w:t>
            </w:r>
            <w:r w:rsidR="001E751B" w:rsidRPr="00304C58">
              <w:rPr>
                <w:sz w:val="20"/>
                <w:szCs w:val="20"/>
              </w:rPr>
              <w:t xml:space="preserve">Navíc v těchto kapitolách téměř nenacházím žádné příslušné odkazy na metodologickou literaturu. </w:t>
            </w:r>
            <w:r w:rsidR="00304C58" w:rsidRPr="00304C58">
              <w:rPr>
                <w:sz w:val="20"/>
                <w:szCs w:val="20"/>
              </w:rPr>
              <w:t xml:space="preserve">Vyhodnocení získaných výzkumných údajů je provedeno adekvátně vzhledem ke stanoveným záměrům. </w:t>
            </w:r>
          </w:p>
          <w:p w:rsidR="00B411DB" w:rsidRPr="00304C58" w:rsidRDefault="00B340A6" w:rsidP="008F0F22">
            <w:pPr>
              <w:jc w:val="both"/>
              <w:rPr>
                <w:sz w:val="20"/>
                <w:szCs w:val="20"/>
              </w:rPr>
            </w:pPr>
            <w:r w:rsidRPr="00304C58">
              <w:rPr>
                <w:sz w:val="20"/>
                <w:szCs w:val="20"/>
              </w:rPr>
              <w:t>Seznam literárních zdrojů považuji za dostatečný.</w:t>
            </w:r>
          </w:p>
          <w:p w:rsidR="00F1326B" w:rsidRPr="00C50B27" w:rsidRDefault="00B340A6" w:rsidP="008F0F22">
            <w:pPr>
              <w:jc w:val="both"/>
              <w:rPr>
                <w:sz w:val="22"/>
                <w:szCs w:val="22"/>
              </w:rPr>
            </w:pPr>
            <w:r w:rsidRPr="00304C58">
              <w:rPr>
                <w:sz w:val="20"/>
                <w:szCs w:val="20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8F0F2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D14D8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jste zjistil informace (str. 15), které školy využívají MKP?</w:t>
            </w:r>
          </w:p>
          <w:p w:rsidR="00B411DB" w:rsidRPr="00C50B27" w:rsidRDefault="002967E1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Odkud máte informace, že </w:t>
            </w:r>
            <w:proofErr w:type="gramStart"/>
            <w:r>
              <w:rPr>
                <w:sz w:val="22"/>
                <w:szCs w:val="22"/>
              </w:rPr>
              <w:t>se</w:t>
            </w:r>
            <w:proofErr w:type="gramEnd"/>
            <w:r>
              <w:rPr>
                <w:sz w:val="22"/>
                <w:szCs w:val="22"/>
              </w:rPr>
              <w:t xml:space="preserve"> jsou, ještě v současnosti, k jednotlivým předmětům vypracovány učební osnovy?</w:t>
            </w:r>
          </w:p>
          <w:p w:rsidR="00B411DB" w:rsidRPr="00C50B27" w:rsidRDefault="00817E60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Zkuste zformulovat znovu všechny hypotézy Vašeho výzkumu tak, aby byly metodologicky správně. Uveďte také, z jakého konkrétního literárního zdroje jste vycházel.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8F0F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F0F22">
              <w:rPr>
                <w:sz w:val="22"/>
                <w:szCs w:val="22"/>
              </w:rPr>
              <w:t xml:space="preserve"> 18. května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F0F22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0A7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70C" w:rsidRDefault="0054570C">
      <w:r>
        <w:separator/>
      </w:r>
    </w:p>
  </w:endnote>
  <w:endnote w:type="continuationSeparator" w:id="0">
    <w:p w:rsidR="0054570C" w:rsidRDefault="00545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70C" w:rsidRDefault="0054570C">
      <w:r>
        <w:separator/>
      </w:r>
    </w:p>
  </w:footnote>
  <w:footnote w:type="continuationSeparator" w:id="0">
    <w:p w:rsidR="0054570C" w:rsidRDefault="0054570C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A7106"/>
    <w:rsid w:val="000F6BF9"/>
    <w:rsid w:val="00154F27"/>
    <w:rsid w:val="001E751B"/>
    <w:rsid w:val="002967E1"/>
    <w:rsid w:val="002A6E49"/>
    <w:rsid w:val="00304C58"/>
    <w:rsid w:val="00362AB0"/>
    <w:rsid w:val="00376462"/>
    <w:rsid w:val="003F5DA2"/>
    <w:rsid w:val="0049595C"/>
    <w:rsid w:val="00512982"/>
    <w:rsid w:val="00526D47"/>
    <w:rsid w:val="0054570C"/>
    <w:rsid w:val="0055255D"/>
    <w:rsid w:val="00595564"/>
    <w:rsid w:val="005C219A"/>
    <w:rsid w:val="006847E2"/>
    <w:rsid w:val="007553A2"/>
    <w:rsid w:val="00817E60"/>
    <w:rsid w:val="008614B3"/>
    <w:rsid w:val="008F0F22"/>
    <w:rsid w:val="008F2B13"/>
    <w:rsid w:val="00907AEA"/>
    <w:rsid w:val="00910765"/>
    <w:rsid w:val="00A10B8F"/>
    <w:rsid w:val="00A31938"/>
    <w:rsid w:val="00B340A6"/>
    <w:rsid w:val="00B411DB"/>
    <w:rsid w:val="00BA3203"/>
    <w:rsid w:val="00C50B27"/>
    <w:rsid w:val="00CA7D64"/>
    <w:rsid w:val="00D05C79"/>
    <w:rsid w:val="00D14D82"/>
    <w:rsid w:val="00DC1BF5"/>
    <w:rsid w:val="00E00A30"/>
    <w:rsid w:val="00E709EA"/>
    <w:rsid w:val="00F1326B"/>
    <w:rsid w:val="00F72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121</TotalTime>
  <Pages>2</Pages>
  <Words>479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13</cp:revision>
  <cp:lastPrinted>2012-04-25T08:21:00Z</cp:lastPrinted>
  <dcterms:created xsi:type="dcterms:W3CDTF">2013-05-22T06:49:00Z</dcterms:created>
  <dcterms:modified xsi:type="dcterms:W3CDTF">2013-05-22T13:19:00Z</dcterms:modified>
</cp:coreProperties>
</file>