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F21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Bronislava Holbová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F21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Identifikace vzdělávacích potřeb klientů rehabilitačního stacionáře Nivy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7F21AB">
        <w:trPr>
          <w:trHeight w:val="70"/>
        </w:trPr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848A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44413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468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4848AA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468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BF1DC6">
            <w:pPr>
              <w:spacing w:after="120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44134" w:rsidRDefault="00F00DF6" w:rsidP="00444134">
            <w:pPr>
              <w:jc w:val="both"/>
            </w:pPr>
            <w:r>
              <w:t xml:space="preserve">Bakalářská práce </w:t>
            </w:r>
            <w:r w:rsidR="00A110BE">
              <w:t xml:space="preserve">pojednává o </w:t>
            </w:r>
            <w:r w:rsidR="009468B1">
              <w:t>identifikaci vzdělávacích potřeb klientů rehabilitačního stacionáře Nivy.</w:t>
            </w:r>
            <w:r w:rsidR="00A110BE">
              <w:t xml:space="preserve"> </w:t>
            </w:r>
            <w:r w:rsidR="00A110BE" w:rsidRPr="00A110BE">
              <w:t xml:space="preserve">Teoretická část je </w:t>
            </w:r>
            <w:r w:rsidR="00A110BE">
              <w:t xml:space="preserve">kompaktní, </w:t>
            </w:r>
            <w:r w:rsidR="00A110BE" w:rsidRPr="00A110BE">
              <w:t>tematicky vhodně specifikována</w:t>
            </w:r>
            <w:r w:rsidR="00444134">
              <w:t>, ačkoliv obsahuje občasné</w:t>
            </w:r>
            <w:r w:rsidR="00444134">
              <w:t xml:space="preserve"> formální nedostatky (překlepy</w:t>
            </w:r>
            <w:r w:rsidR="00444134">
              <w:t>).</w:t>
            </w:r>
            <w:r w:rsidR="00444134">
              <w:t xml:space="preserve"> </w:t>
            </w:r>
            <w:r w:rsidR="00B634BA">
              <w:t xml:space="preserve">Společně s vyjádřením názorů autorky </w:t>
            </w:r>
            <w:r w:rsidR="00191E33">
              <w:t xml:space="preserve">tak </w:t>
            </w:r>
            <w:r w:rsidR="00B634BA">
              <w:t xml:space="preserve">tvoří dostačující podklad </w:t>
            </w:r>
            <w:r w:rsidR="00191E33" w:rsidRPr="00B634BA">
              <w:t>část</w:t>
            </w:r>
            <w:r w:rsidR="00191E33">
              <w:t>i</w:t>
            </w:r>
            <w:r w:rsidR="00191E33" w:rsidRPr="00B634BA">
              <w:t xml:space="preserve"> </w:t>
            </w:r>
            <w:r w:rsidR="00B634BA" w:rsidRPr="00B634BA">
              <w:t>empirick</w:t>
            </w:r>
            <w:r w:rsidR="00444134">
              <w:t xml:space="preserve">é. </w:t>
            </w:r>
            <w:r w:rsidR="002448EF">
              <w:t xml:space="preserve">Hlavní výstupy </w:t>
            </w:r>
            <w:r w:rsidR="009468B1">
              <w:t xml:space="preserve">kvalitativně orientovaného výzkumu vypovídají o jednotlivých vzdělávacích metodách, které speciální pedagogové rehabilitačního stacionáře Nivy v denní práci s dětmi zvolených typů postižení používají. </w:t>
            </w:r>
          </w:p>
          <w:p w:rsidR="00BF1DC6" w:rsidRDefault="009468B1" w:rsidP="00BF1DC6">
            <w:pPr>
              <w:jc w:val="both"/>
            </w:pPr>
            <w:r>
              <w:t xml:space="preserve">Empirická část tak přináší popis kazuistik pěti klientů rehabilitačního stacionáře </w:t>
            </w:r>
            <w:r w:rsidR="00BF1DC6">
              <w:t xml:space="preserve">Nivy </w:t>
            </w:r>
            <w:r>
              <w:t>vyplývající z rozhovorů s pracovníky stacionáře, rozboru d</w:t>
            </w:r>
            <w:r w:rsidR="004C0F98">
              <w:t xml:space="preserve">okumentů, </w:t>
            </w:r>
            <w:r>
              <w:t xml:space="preserve">videozáznamů a přímého pozorování. </w:t>
            </w:r>
            <w:r w:rsidR="004C0F98">
              <w:t>Nicméně lze v </w:t>
            </w:r>
            <w:r w:rsidR="00BF1DC6">
              <w:t>práci postrádat například ukázky</w:t>
            </w:r>
            <w:r w:rsidR="004C0F98">
              <w:t xml:space="preserve"> záznamových archů z uskutečněných rozhovorů, deník výzkumníka, přepis videozáznamu, způsob zpracování získaných dokumentů,</w:t>
            </w:r>
            <w:r w:rsidR="009F255D">
              <w:t xml:space="preserve"> které</w:t>
            </w:r>
            <w:r w:rsidR="004C0F98">
              <w:t xml:space="preserve"> představují podstatnou část práce a obvykle jsou umístěny v podobě příloh. </w:t>
            </w:r>
          </w:p>
          <w:p w:rsidR="00F1326B" w:rsidRPr="00444134" w:rsidRDefault="004C0F98" w:rsidP="00BF1DC6">
            <w:pPr>
              <w:jc w:val="both"/>
            </w:pPr>
            <w:r>
              <w:t xml:space="preserve">Výsledky </w:t>
            </w:r>
            <w:r w:rsidR="00BF1DC6">
              <w:t>popisují</w:t>
            </w:r>
            <w:r>
              <w:t xml:space="preserve"> </w:t>
            </w:r>
            <w:r w:rsidR="009F255D">
              <w:t>metod</w:t>
            </w:r>
            <w:r w:rsidR="00BF1DC6">
              <w:t>y</w:t>
            </w:r>
            <w:r w:rsidR="009F255D">
              <w:t>, které speciální pedagogové používají s daným dítětem, nikoliv však popis konkrétních vzdělávacích potřeb</w:t>
            </w:r>
            <w:r w:rsidR="00BF1DC6">
              <w:t xml:space="preserve"> vybraného typu</w:t>
            </w:r>
            <w:r w:rsidR="009F255D">
              <w:t xml:space="preserve"> postižení (čtenář </w:t>
            </w:r>
            <w:r w:rsidR="00444134">
              <w:t>si</w:t>
            </w:r>
            <w:r w:rsidR="009F255D">
              <w:t xml:space="preserve"> musí</w:t>
            </w:r>
            <w:r w:rsidR="00444134">
              <w:t xml:space="preserve"> dle stanovených metod vzdělávací potřeby dětí domýšlet). </w:t>
            </w:r>
            <w:r w:rsidR="001E560D">
              <w:t>Název BDP</w:t>
            </w:r>
            <w:r w:rsidR="00444134">
              <w:t xml:space="preserve"> by v tomto </w:t>
            </w:r>
            <w:r w:rsidR="001E560D">
              <w:t>stádiu mohl</w:t>
            </w:r>
            <w:r w:rsidR="00444134">
              <w:t xml:space="preserve"> </w:t>
            </w:r>
            <w:r w:rsidR="001E560D">
              <w:t>představovat</w:t>
            </w:r>
            <w:r w:rsidR="00444134">
              <w:t xml:space="preserve">: </w:t>
            </w:r>
            <w:r w:rsidR="00444134">
              <w:rPr>
                <w:sz w:val="22"/>
                <w:szCs w:val="22"/>
              </w:rPr>
              <w:t xml:space="preserve">Identifikace </w:t>
            </w:r>
            <w:r w:rsidR="00444134">
              <w:rPr>
                <w:sz w:val="22"/>
                <w:szCs w:val="22"/>
              </w:rPr>
              <w:t xml:space="preserve">(využitelnost/efektivita) </w:t>
            </w:r>
            <w:r w:rsidR="00444134">
              <w:rPr>
                <w:sz w:val="22"/>
                <w:szCs w:val="22"/>
              </w:rPr>
              <w:t>vzdělávacích</w:t>
            </w:r>
            <w:r w:rsidR="00444134">
              <w:rPr>
                <w:sz w:val="22"/>
                <w:szCs w:val="22"/>
              </w:rPr>
              <w:t xml:space="preserve"> metod</w:t>
            </w:r>
            <w:r w:rsidR="00444134">
              <w:rPr>
                <w:sz w:val="22"/>
                <w:szCs w:val="22"/>
              </w:rPr>
              <w:t xml:space="preserve"> klientů rehabilitačního stacionáře Nivy</w:t>
            </w:r>
            <w:r w:rsidR="00444134">
              <w:rPr>
                <w:sz w:val="22"/>
                <w:szCs w:val="22"/>
              </w:rPr>
              <w:t xml:space="preserve">. </w:t>
            </w:r>
            <w:r w:rsidR="00402CEE">
              <w:t>Oceň</w:t>
            </w:r>
            <w:r w:rsidR="004B34E2">
              <w:t>uji</w:t>
            </w:r>
            <w:r w:rsidR="00402CEE">
              <w:t xml:space="preserve"> však</w:t>
            </w:r>
            <w:r w:rsidR="004B34E2">
              <w:t xml:space="preserve"> </w:t>
            </w:r>
            <w:r w:rsidR="009F255D">
              <w:t>sepjetí praktické části s praxí</w:t>
            </w:r>
            <w:r w:rsidR="00191E33">
              <w:t>. Také je zřejmý</w:t>
            </w:r>
            <w:r w:rsidR="004B34E2">
              <w:t xml:space="preserve"> autorčin int</w:t>
            </w:r>
            <w:bookmarkStart w:id="0" w:name="_GoBack"/>
            <w:bookmarkEnd w:id="0"/>
            <w:r w:rsidR="004B34E2">
              <w:t xml:space="preserve">erní zájem o </w:t>
            </w:r>
            <w:r w:rsidR="009F255D">
              <w:t>uvedenou tématiku absolvováním praxe v daném zařízení</w:t>
            </w:r>
            <w:r w:rsidR="004B34E2">
              <w:t>.</w:t>
            </w:r>
            <w:r w:rsidR="00191E33">
              <w:t xml:space="preserve"> </w:t>
            </w:r>
            <w:r w:rsidR="00402CEE">
              <w:t>P</w:t>
            </w:r>
            <w:r w:rsidR="00F00DF6">
              <w:t xml:space="preserve">ráci </w:t>
            </w:r>
            <w:r w:rsidR="001E560D">
              <w:t xml:space="preserve">hodnotím velmi kladně a </w:t>
            </w:r>
            <w:r w:rsidR="00F00DF6">
              <w:t xml:space="preserve">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B724A1" w:rsidRDefault="00B411DB" w:rsidP="0044413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848AA" w:rsidRPr="00C50B27" w:rsidRDefault="001E560D" w:rsidP="00BF1DC6">
            <w:pPr>
              <w:tabs>
                <w:tab w:val="left" w:pos="284"/>
              </w:tabs>
              <w:spacing w:before="120" w:after="120"/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848AA">
              <w:rPr>
                <w:sz w:val="22"/>
                <w:szCs w:val="22"/>
              </w:rPr>
              <w:t>.</w:t>
            </w:r>
            <w:r w:rsidR="006C220F">
              <w:rPr>
                <w:sz w:val="22"/>
                <w:szCs w:val="22"/>
              </w:rPr>
              <w:tab/>
              <w:t>V čem spatřuje autorka nejvyšší přínos dané práce?</w:t>
            </w:r>
            <w:r w:rsidR="004848AA">
              <w:rPr>
                <w:vanish/>
                <w:sz w:val="22"/>
                <w:szCs w:val="22"/>
              </w:rPr>
              <w:t>k se dále bude projekt odvíjet? Proberé jsou mimokompetence autorky a které nebyly podpořeny ze strany obce.</w:t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4848AA">
              <w:rPr>
                <w:vanish/>
                <w:sz w:val="22"/>
                <w:szCs w:val="22"/>
              </w:rPr>
              <w:pgNum/>
            </w:r>
            <w:r w:rsidR="006C220F">
              <w:rPr>
                <w:vanish/>
                <w:sz w:val="22"/>
                <w:szCs w:val="22"/>
              </w:rPr>
              <w:t>V čem vidí au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9468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1E56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E560D">
              <w:rPr>
                <w:sz w:val="22"/>
                <w:szCs w:val="22"/>
              </w:rPr>
              <w:t xml:space="preserve"> </w:t>
            </w:r>
            <w:proofErr w:type="gramStart"/>
            <w:r w:rsidR="001E560D">
              <w:rPr>
                <w:sz w:val="22"/>
                <w:szCs w:val="22"/>
              </w:rPr>
              <w:t>20</w:t>
            </w:r>
            <w:r w:rsidR="00BD1487">
              <w:rPr>
                <w:sz w:val="22"/>
                <w:szCs w:val="22"/>
              </w:rPr>
              <w:t>.5.201</w:t>
            </w:r>
            <w:r w:rsidR="006C220F">
              <w:rPr>
                <w:sz w:val="22"/>
                <w:szCs w:val="22"/>
              </w:rPr>
              <w:t>3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FB0" w:rsidRDefault="00DF7FB0">
      <w:r>
        <w:separator/>
      </w:r>
    </w:p>
  </w:endnote>
  <w:endnote w:type="continuationSeparator" w:id="0">
    <w:p w:rsidR="00DF7FB0" w:rsidRDefault="00DF7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FB0" w:rsidRDefault="00DF7FB0">
      <w:r>
        <w:separator/>
      </w:r>
    </w:p>
  </w:footnote>
  <w:footnote w:type="continuationSeparator" w:id="0">
    <w:p w:rsidR="00DF7FB0" w:rsidRDefault="00DF7FB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66678"/>
    <w:rsid w:val="000A4D24"/>
    <w:rsid w:val="00106519"/>
    <w:rsid w:val="00154F27"/>
    <w:rsid w:val="00191E33"/>
    <w:rsid w:val="001E560D"/>
    <w:rsid w:val="002448EF"/>
    <w:rsid w:val="002F7918"/>
    <w:rsid w:val="00362AB0"/>
    <w:rsid w:val="003C29E2"/>
    <w:rsid w:val="003F5DA2"/>
    <w:rsid w:val="00402CEE"/>
    <w:rsid w:val="00444134"/>
    <w:rsid w:val="00461F2A"/>
    <w:rsid w:val="004848AA"/>
    <w:rsid w:val="004B34E2"/>
    <w:rsid w:val="004C0F98"/>
    <w:rsid w:val="00512982"/>
    <w:rsid w:val="00526D47"/>
    <w:rsid w:val="0055255D"/>
    <w:rsid w:val="005C219A"/>
    <w:rsid w:val="005D600C"/>
    <w:rsid w:val="005F2D48"/>
    <w:rsid w:val="006847E2"/>
    <w:rsid w:val="006C220F"/>
    <w:rsid w:val="007553A2"/>
    <w:rsid w:val="00781F43"/>
    <w:rsid w:val="007A51BD"/>
    <w:rsid w:val="007F21AB"/>
    <w:rsid w:val="00832279"/>
    <w:rsid w:val="008614B3"/>
    <w:rsid w:val="008B1B77"/>
    <w:rsid w:val="008D6BFA"/>
    <w:rsid w:val="009173F0"/>
    <w:rsid w:val="009468B1"/>
    <w:rsid w:val="00966204"/>
    <w:rsid w:val="009E40CE"/>
    <w:rsid w:val="009F255D"/>
    <w:rsid w:val="00A00EB8"/>
    <w:rsid w:val="00A110BE"/>
    <w:rsid w:val="00A35209"/>
    <w:rsid w:val="00A64986"/>
    <w:rsid w:val="00A835D5"/>
    <w:rsid w:val="00AA6D57"/>
    <w:rsid w:val="00B411DB"/>
    <w:rsid w:val="00B634BA"/>
    <w:rsid w:val="00B724A1"/>
    <w:rsid w:val="00BA3203"/>
    <w:rsid w:val="00BD1487"/>
    <w:rsid w:val="00BF1DC6"/>
    <w:rsid w:val="00C50B27"/>
    <w:rsid w:val="00C5256A"/>
    <w:rsid w:val="00CA7D64"/>
    <w:rsid w:val="00D00DE1"/>
    <w:rsid w:val="00D05C79"/>
    <w:rsid w:val="00D41BDF"/>
    <w:rsid w:val="00D77882"/>
    <w:rsid w:val="00DC1BF5"/>
    <w:rsid w:val="00DF64AC"/>
    <w:rsid w:val="00DF7FB0"/>
    <w:rsid w:val="00E709EA"/>
    <w:rsid w:val="00EB6999"/>
    <w:rsid w:val="00F00DF6"/>
    <w:rsid w:val="00F1326B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31</TotalTime>
  <Pages>2</Pages>
  <Words>443</Words>
  <Characters>2615</Characters>
  <Application>Microsoft Office Word</Application>
  <DocSecurity>0</DocSecurity>
  <Lines>21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jakesova</cp:lastModifiedBy>
  <cp:revision>6</cp:revision>
  <cp:lastPrinted>2013-05-20T09:10:00Z</cp:lastPrinted>
  <dcterms:created xsi:type="dcterms:W3CDTF">2013-05-19T21:46:00Z</dcterms:created>
  <dcterms:modified xsi:type="dcterms:W3CDTF">2013-05-20T09:11:00Z</dcterms:modified>
</cp:coreProperties>
</file>