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925EA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Petra </w:t>
            </w:r>
            <w:proofErr w:type="spellStart"/>
            <w:r>
              <w:rPr>
                <w:sz w:val="22"/>
                <w:szCs w:val="22"/>
              </w:rPr>
              <w:t>Březíková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925EA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Tvorba projektu keramického kroužku pro děti ve věku 3 – 4 let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BF76E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Monika Szimethová, PhD.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BF76E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Učitelství pro mateřské školy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BF76E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prezenční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464529" w:rsidRDefault="006847E2" w:rsidP="00C50B27">
            <w:pPr>
              <w:jc w:val="center"/>
              <w:rPr>
                <w:b/>
                <w:sz w:val="22"/>
                <w:szCs w:val="22"/>
              </w:rPr>
            </w:pPr>
            <w:r w:rsidRPr="00464529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464529" w:rsidRDefault="006847E2" w:rsidP="00C50B27">
            <w:pPr>
              <w:jc w:val="center"/>
              <w:rPr>
                <w:b/>
                <w:sz w:val="22"/>
                <w:szCs w:val="22"/>
              </w:rPr>
            </w:pPr>
            <w:r w:rsidRPr="00464529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464529" w:rsidRDefault="006847E2" w:rsidP="00C50B27">
            <w:pPr>
              <w:jc w:val="center"/>
              <w:rPr>
                <w:b/>
                <w:sz w:val="22"/>
                <w:szCs w:val="22"/>
              </w:rPr>
            </w:pPr>
            <w:r w:rsidRPr="00464529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464529" w:rsidRDefault="006847E2" w:rsidP="00C50B2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464529" w:rsidRDefault="00464529" w:rsidP="00C50B27">
            <w:pPr>
              <w:jc w:val="center"/>
              <w:rPr>
                <w:b/>
                <w:sz w:val="22"/>
                <w:szCs w:val="22"/>
              </w:rPr>
            </w:pPr>
            <w:r w:rsidRPr="00464529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464529" w:rsidRDefault="006847E2" w:rsidP="00C50B27">
            <w:pPr>
              <w:jc w:val="center"/>
              <w:rPr>
                <w:b/>
                <w:sz w:val="22"/>
                <w:szCs w:val="22"/>
              </w:rPr>
            </w:pPr>
            <w:r w:rsidRPr="00464529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464529" w:rsidRDefault="005C219A" w:rsidP="00C50B27">
            <w:pPr>
              <w:jc w:val="center"/>
              <w:rPr>
                <w:b/>
                <w:sz w:val="22"/>
                <w:szCs w:val="22"/>
              </w:rPr>
            </w:pPr>
            <w:r w:rsidRPr="00464529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464529" w:rsidRDefault="0055255D" w:rsidP="00C50B27">
            <w:pPr>
              <w:jc w:val="center"/>
              <w:rPr>
                <w:b/>
                <w:sz w:val="22"/>
                <w:szCs w:val="22"/>
              </w:rPr>
            </w:pPr>
            <w:r w:rsidRPr="00464529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464529" w:rsidRDefault="0055255D" w:rsidP="00C50B27">
            <w:pPr>
              <w:jc w:val="center"/>
              <w:rPr>
                <w:b/>
                <w:sz w:val="22"/>
                <w:szCs w:val="22"/>
              </w:rPr>
            </w:pPr>
            <w:r w:rsidRPr="00464529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464529" w:rsidRDefault="0055255D" w:rsidP="00C50B27">
            <w:pPr>
              <w:jc w:val="center"/>
              <w:rPr>
                <w:b/>
                <w:sz w:val="22"/>
                <w:szCs w:val="22"/>
              </w:rPr>
            </w:pPr>
            <w:r w:rsidRPr="00464529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464529" w:rsidRDefault="0055255D" w:rsidP="00C50B27">
            <w:pPr>
              <w:jc w:val="center"/>
              <w:rPr>
                <w:b/>
                <w:sz w:val="22"/>
                <w:szCs w:val="22"/>
              </w:rPr>
            </w:pPr>
            <w:r w:rsidRPr="00464529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464529" w:rsidRDefault="00B411DB" w:rsidP="008614B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64A25" w:rsidRDefault="00C64A25" w:rsidP="008614B3">
            <w:pPr>
              <w:jc w:val="center"/>
              <w:rPr>
                <w:b/>
                <w:sz w:val="22"/>
                <w:szCs w:val="22"/>
              </w:rPr>
            </w:pPr>
            <w:r w:rsidRPr="00C64A25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464529" w:rsidRDefault="00B411DB" w:rsidP="00C50B2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6F1201" w:rsidRDefault="006F1201" w:rsidP="00C50B27">
            <w:pPr>
              <w:jc w:val="center"/>
              <w:rPr>
                <w:b/>
                <w:sz w:val="22"/>
                <w:szCs w:val="22"/>
              </w:rPr>
            </w:pPr>
            <w:r w:rsidRPr="006F1201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Default="00C64A25" w:rsidP="006C076E">
            <w:pPr>
              <w:jc w:val="both"/>
              <w:rPr>
                <w:sz w:val="22"/>
                <w:szCs w:val="22"/>
                <w:lang w:val="sk-SK"/>
              </w:rPr>
            </w:pPr>
            <w:r>
              <w:rPr>
                <w:sz w:val="22"/>
                <w:szCs w:val="22"/>
                <w:lang w:val="sk-SK"/>
              </w:rPr>
              <w:t xml:space="preserve">Predkladaná </w:t>
            </w:r>
            <w:r w:rsidR="006C076E">
              <w:rPr>
                <w:sz w:val="22"/>
                <w:szCs w:val="22"/>
                <w:lang w:val="sk-SK"/>
              </w:rPr>
              <w:t>bakalárska</w:t>
            </w:r>
            <w:r>
              <w:rPr>
                <w:sz w:val="22"/>
                <w:szCs w:val="22"/>
                <w:lang w:val="sk-SK"/>
              </w:rPr>
              <w:t xml:space="preserve"> práca sa zameriava na tvorbu projektu v keramickom krúžku pre deti od 3 do 4 rokov. </w:t>
            </w:r>
            <w:r w:rsidR="006C076E">
              <w:rPr>
                <w:sz w:val="22"/>
                <w:szCs w:val="22"/>
                <w:lang w:val="sk-SK"/>
              </w:rPr>
              <w:t>Inovatívnosť poňatia problematiky a tvorby projektu pre deti predškolského veku je práve v jeho využiteľnosti.</w:t>
            </w:r>
          </w:p>
          <w:p w:rsidR="00B63DBF" w:rsidRDefault="00B63DBF" w:rsidP="00B63DBF">
            <w:pPr>
              <w:jc w:val="both"/>
              <w:rPr>
                <w:sz w:val="22"/>
                <w:szCs w:val="22"/>
                <w:lang w:val="sk-SK"/>
              </w:rPr>
            </w:pPr>
            <w:r>
              <w:rPr>
                <w:sz w:val="22"/>
                <w:szCs w:val="22"/>
                <w:lang w:val="sk-SK"/>
              </w:rPr>
              <w:t xml:space="preserve">V úvode (resp. abstrakte práce) </w:t>
            </w:r>
            <w:r w:rsidR="00E646C4">
              <w:rPr>
                <w:sz w:val="22"/>
                <w:szCs w:val="22"/>
                <w:lang w:val="sk-SK"/>
              </w:rPr>
              <w:t xml:space="preserve">sa </w:t>
            </w:r>
            <w:r>
              <w:rPr>
                <w:sz w:val="22"/>
                <w:szCs w:val="22"/>
                <w:lang w:val="sk-SK"/>
              </w:rPr>
              <w:t>autorka pokúsila skoncipovať niektoré ciele práce (cieľ aplikačnej časti), no formulácia ďalších cieľov práce absentuje. Splnenie týchto cieľov je ťažké posúdiť</w:t>
            </w:r>
            <w:r w:rsidR="00E646C4">
              <w:rPr>
                <w:sz w:val="22"/>
                <w:szCs w:val="22"/>
                <w:lang w:val="sk-SK"/>
              </w:rPr>
              <w:t>, autorka sa k naplnenosti cieľov v závere práce nevyjadrila</w:t>
            </w:r>
            <w:r>
              <w:rPr>
                <w:sz w:val="22"/>
                <w:szCs w:val="22"/>
                <w:lang w:val="sk-SK"/>
              </w:rPr>
              <w:t xml:space="preserve">. </w:t>
            </w:r>
          </w:p>
          <w:p w:rsidR="00B33590" w:rsidRDefault="00ED5033" w:rsidP="00B33590">
            <w:pPr>
              <w:jc w:val="both"/>
              <w:rPr>
                <w:sz w:val="22"/>
                <w:szCs w:val="22"/>
                <w:lang w:val="sk-SK"/>
              </w:rPr>
            </w:pPr>
            <w:r>
              <w:rPr>
                <w:sz w:val="22"/>
                <w:szCs w:val="22"/>
                <w:lang w:val="sk-SK"/>
              </w:rPr>
              <w:t>Úroveň spracovania práce pôsobí dostatočne, miestami nedokončene. Po formálnej stránke práca disponuje množstvom gramatických a štylistických chýb, práca si vyžaduje precíznejšiu úpravu textu či lepší anglický preklad (napr. abstrakt a obsah práce; str. 15, 14, 17, 20, 25, 35).</w:t>
            </w:r>
            <w:r w:rsidR="009C7B3F">
              <w:rPr>
                <w:sz w:val="22"/>
                <w:szCs w:val="22"/>
                <w:lang w:val="sk-SK"/>
              </w:rPr>
              <w:t xml:space="preserve"> Práca by si vyžadovala viac času na formálnu úpravu textu. Za kritické tzv. ťažisko slabých stránok práce považujem autorkinu (ne)schopnosť využívať </w:t>
            </w:r>
            <w:r w:rsidR="004C5F54">
              <w:rPr>
                <w:sz w:val="22"/>
                <w:szCs w:val="22"/>
                <w:lang w:val="sk-SK"/>
              </w:rPr>
              <w:t xml:space="preserve">a pracovať s odbornou literatúrou, </w:t>
            </w:r>
            <w:r w:rsidR="009C7B3F">
              <w:rPr>
                <w:sz w:val="22"/>
                <w:szCs w:val="22"/>
                <w:lang w:val="sk-SK"/>
              </w:rPr>
              <w:t>dodržiavať predpísanú citačnú normu</w:t>
            </w:r>
            <w:r w:rsidR="00782A29">
              <w:rPr>
                <w:sz w:val="22"/>
                <w:szCs w:val="22"/>
                <w:lang w:val="sk-SK"/>
              </w:rPr>
              <w:t xml:space="preserve">: nekorektne uvedené zdroje v práci (napr. </w:t>
            </w:r>
            <w:proofErr w:type="spellStart"/>
            <w:r w:rsidR="00782A29">
              <w:rPr>
                <w:sz w:val="22"/>
                <w:szCs w:val="22"/>
                <w:lang w:val="sk-SK"/>
              </w:rPr>
              <w:t>Fichnová</w:t>
            </w:r>
            <w:proofErr w:type="spellEnd"/>
            <w:r w:rsidR="00782A29">
              <w:rPr>
                <w:sz w:val="22"/>
                <w:szCs w:val="22"/>
                <w:lang w:val="sk-SK"/>
              </w:rPr>
              <w:t xml:space="preserve">, 2007); nesprávne uvádzané zdroje, text </w:t>
            </w:r>
            <w:r w:rsidR="004C5F54">
              <w:rPr>
                <w:sz w:val="22"/>
                <w:szCs w:val="22"/>
                <w:lang w:val="sk-SK"/>
              </w:rPr>
              <w:t>pôsobí</w:t>
            </w:r>
            <w:r w:rsidR="00782A29">
              <w:rPr>
                <w:sz w:val="22"/>
                <w:szCs w:val="22"/>
                <w:lang w:val="sk-SK"/>
              </w:rPr>
              <w:t xml:space="preserve"> ako autorsky komentár</w:t>
            </w:r>
            <w:r w:rsidR="00F57823">
              <w:rPr>
                <w:sz w:val="22"/>
                <w:szCs w:val="22"/>
                <w:lang w:val="sk-SK"/>
              </w:rPr>
              <w:t>; využívanie viac ako jedného zdroja pri koncipovaní subkapitol.</w:t>
            </w:r>
            <w:r w:rsidR="00C8362C">
              <w:rPr>
                <w:sz w:val="22"/>
                <w:szCs w:val="22"/>
                <w:lang w:val="sk-SK"/>
              </w:rPr>
              <w:t xml:space="preserve"> Absentujú autorkine zhodnotenia a názory na danú problematiku. </w:t>
            </w:r>
            <w:proofErr w:type="spellStart"/>
            <w:r w:rsidR="00B33590" w:rsidRPr="00545AB6">
              <w:rPr>
                <w:i/>
                <w:sz w:val="22"/>
                <w:szCs w:val="22"/>
                <w:lang w:val="sk-SK"/>
              </w:rPr>
              <w:t>Seznam</w:t>
            </w:r>
            <w:proofErr w:type="spellEnd"/>
            <w:r w:rsidR="00B33590" w:rsidRPr="00545AB6">
              <w:rPr>
                <w:i/>
                <w:sz w:val="22"/>
                <w:szCs w:val="22"/>
                <w:lang w:val="sk-SK"/>
              </w:rPr>
              <w:t xml:space="preserve"> obrázku</w:t>
            </w:r>
            <w:r w:rsidR="00B33590">
              <w:rPr>
                <w:sz w:val="22"/>
                <w:szCs w:val="22"/>
                <w:lang w:val="sk-SK"/>
              </w:rPr>
              <w:t xml:space="preserve"> (str. 66) obsahuje súhlas na zverejnenie fotografií v práci, chýbajú</w:t>
            </w:r>
            <w:r w:rsidR="007E4217">
              <w:rPr>
                <w:sz w:val="22"/>
                <w:szCs w:val="22"/>
                <w:lang w:val="sk-SK"/>
              </w:rPr>
              <w:t> </w:t>
            </w:r>
            <w:r w:rsidR="00B33590">
              <w:rPr>
                <w:sz w:val="22"/>
                <w:szCs w:val="22"/>
                <w:lang w:val="sk-SK"/>
              </w:rPr>
              <w:t>však názvy jednotlivých obrázkov uvedených v práci. Domnievam sa, že</w:t>
            </w:r>
            <w:r w:rsidR="00D1340A">
              <w:rPr>
                <w:sz w:val="22"/>
                <w:szCs w:val="22"/>
                <w:lang w:val="sk-SK"/>
              </w:rPr>
              <w:t xml:space="preserve"> súhlas</w:t>
            </w:r>
            <w:r w:rsidR="00B33590">
              <w:rPr>
                <w:sz w:val="22"/>
                <w:szCs w:val="22"/>
                <w:lang w:val="sk-SK"/>
              </w:rPr>
              <w:t xml:space="preserve"> by mal byť súčasťou prílohy. </w:t>
            </w:r>
          </w:p>
          <w:p w:rsidR="00D10000" w:rsidRPr="005377B9" w:rsidRDefault="00C8362C" w:rsidP="00D10000">
            <w:pPr>
              <w:jc w:val="both"/>
              <w:rPr>
                <w:sz w:val="22"/>
                <w:szCs w:val="22"/>
                <w:lang w:val="sk-SK"/>
              </w:rPr>
            </w:pPr>
            <w:r>
              <w:rPr>
                <w:sz w:val="22"/>
                <w:szCs w:val="22"/>
                <w:lang w:val="sk-SK"/>
              </w:rPr>
              <w:t>Členenie jednotlivých (</w:t>
            </w:r>
            <w:proofErr w:type="spellStart"/>
            <w:r>
              <w:rPr>
                <w:sz w:val="22"/>
                <w:szCs w:val="22"/>
                <w:lang w:val="sk-SK"/>
              </w:rPr>
              <w:t>sub</w:t>
            </w:r>
            <w:proofErr w:type="spellEnd"/>
            <w:r>
              <w:rPr>
                <w:sz w:val="22"/>
                <w:szCs w:val="22"/>
                <w:lang w:val="sk-SK"/>
              </w:rPr>
              <w:t xml:space="preserve">)kapitol pôsobí miestami nelogicky, nesystematicky a neupravene. </w:t>
            </w:r>
            <w:r w:rsidR="00936FA7">
              <w:rPr>
                <w:sz w:val="22"/>
                <w:szCs w:val="22"/>
                <w:lang w:val="sk-SK"/>
              </w:rPr>
              <w:t xml:space="preserve">Rozdelenie textu v kapitole 1 do uvedených subkapitol predikuje poňatie pojmu predškolský vek dieťaťa za dieťa, ktoré je iné ako dieťa trojročné a štvorročné. Logická nadväznosť </w:t>
            </w:r>
            <w:r w:rsidR="00F57823">
              <w:rPr>
                <w:sz w:val="22"/>
                <w:szCs w:val="22"/>
                <w:lang w:val="sk-SK"/>
              </w:rPr>
              <w:t xml:space="preserve">subkapitol </w:t>
            </w:r>
            <w:r w:rsidR="00936FA7">
              <w:rPr>
                <w:sz w:val="22"/>
                <w:szCs w:val="22"/>
                <w:lang w:val="sk-SK"/>
              </w:rPr>
              <w:t xml:space="preserve">by si žiadala </w:t>
            </w:r>
            <w:r w:rsidR="00FD0E7C">
              <w:rPr>
                <w:sz w:val="22"/>
                <w:szCs w:val="22"/>
                <w:lang w:val="sk-SK"/>
              </w:rPr>
              <w:t>vhodnejšie</w:t>
            </w:r>
            <w:r w:rsidR="00936FA7">
              <w:rPr>
                <w:sz w:val="22"/>
                <w:szCs w:val="22"/>
                <w:lang w:val="sk-SK"/>
              </w:rPr>
              <w:t xml:space="preserve"> prerozdelenie</w:t>
            </w:r>
            <w:r w:rsidR="00F57823">
              <w:rPr>
                <w:sz w:val="22"/>
                <w:szCs w:val="22"/>
                <w:lang w:val="sk-SK"/>
              </w:rPr>
              <w:t>.</w:t>
            </w:r>
            <w:r w:rsidR="00091F00">
              <w:rPr>
                <w:sz w:val="22"/>
                <w:szCs w:val="22"/>
                <w:lang w:val="sk-SK"/>
              </w:rPr>
              <w:t xml:space="preserve"> </w:t>
            </w:r>
            <w:r w:rsidR="00782A29">
              <w:rPr>
                <w:sz w:val="22"/>
                <w:szCs w:val="22"/>
                <w:lang w:val="sk-SK"/>
              </w:rPr>
              <w:t xml:space="preserve">Subkapitola 2.2 </w:t>
            </w:r>
            <w:r>
              <w:rPr>
                <w:sz w:val="22"/>
                <w:szCs w:val="22"/>
                <w:lang w:val="sk-SK"/>
              </w:rPr>
              <w:t xml:space="preserve">vyžaduje </w:t>
            </w:r>
            <w:r w:rsidR="00091F00">
              <w:rPr>
                <w:sz w:val="22"/>
                <w:szCs w:val="22"/>
                <w:lang w:val="sk-SK"/>
              </w:rPr>
              <w:t>precíznejšie sformulovaný</w:t>
            </w:r>
            <w:r w:rsidR="00782A29">
              <w:rPr>
                <w:sz w:val="22"/>
                <w:szCs w:val="22"/>
                <w:lang w:val="sk-SK"/>
              </w:rPr>
              <w:t xml:space="preserve"> názov</w:t>
            </w:r>
            <w:r w:rsidR="00091F00">
              <w:rPr>
                <w:sz w:val="22"/>
                <w:szCs w:val="22"/>
                <w:lang w:val="sk-SK"/>
              </w:rPr>
              <w:t xml:space="preserve">, </w:t>
            </w:r>
            <w:r w:rsidR="00782A29">
              <w:rPr>
                <w:sz w:val="22"/>
                <w:szCs w:val="22"/>
                <w:lang w:val="sk-SK"/>
              </w:rPr>
              <w:t xml:space="preserve">lepšie vnútorné spracovanie textu. </w:t>
            </w:r>
            <w:r w:rsidR="00091F00">
              <w:rPr>
                <w:sz w:val="22"/>
                <w:szCs w:val="22"/>
                <w:lang w:val="sk-SK"/>
              </w:rPr>
              <w:t>Absentuje</w:t>
            </w:r>
            <w:r>
              <w:rPr>
                <w:sz w:val="22"/>
                <w:szCs w:val="22"/>
                <w:lang w:val="sk-SK"/>
              </w:rPr>
              <w:t xml:space="preserve"> autorkin vstup, t</w:t>
            </w:r>
            <w:r w:rsidR="00782A29">
              <w:rPr>
                <w:sz w:val="22"/>
                <w:szCs w:val="22"/>
                <w:lang w:val="sk-SK"/>
              </w:rPr>
              <w:t xml:space="preserve">ext pôsobí neucelene ako </w:t>
            </w:r>
            <w:r>
              <w:rPr>
                <w:sz w:val="22"/>
                <w:szCs w:val="22"/>
                <w:lang w:val="sk-SK"/>
              </w:rPr>
              <w:t xml:space="preserve">tzv. </w:t>
            </w:r>
            <w:r w:rsidR="00782A29">
              <w:rPr>
                <w:sz w:val="22"/>
                <w:szCs w:val="22"/>
                <w:lang w:val="sk-SK"/>
              </w:rPr>
              <w:t xml:space="preserve">výseky z dokumentu RVP PV. </w:t>
            </w:r>
            <w:r w:rsidR="00DD3B32">
              <w:rPr>
                <w:sz w:val="22"/>
                <w:szCs w:val="22"/>
                <w:lang w:val="sk-SK"/>
              </w:rPr>
              <w:t>Kapitol</w:t>
            </w:r>
            <w:r w:rsidR="00D1340A">
              <w:rPr>
                <w:sz w:val="22"/>
                <w:szCs w:val="22"/>
                <w:lang w:val="sk-SK"/>
              </w:rPr>
              <w:t>u</w:t>
            </w:r>
            <w:r w:rsidR="00DD3B32">
              <w:rPr>
                <w:sz w:val="22"/>
                <w:szCs w:val="22"/>
                <w:lang w:val="sk-SK"/>
              </w:rPr>
              <w:t xml:space="preserve"> 3 </w:t>
            </w:r>
            <w:r w:rsidR="00D1340A">
              <w:rPr>
                <w:sz w:val="22"/>
                <w:szCs w:val="22"/>
                <w:lang w:val="sk-SK"/>
              </w:rPr>
              <w:t>považujem za</w:t>
            </w:r>
            <w:r w:rsidR="007E4217">
              <w:rPr>
                <w:sz w:val="22"/>
                <w:szCs w:val="22"/>
                <w:lang w:val="sk-SK"/>
              </w:rPr>
              <w:t> </w:t>
            </w:r>
            <w:r w:rsidR="00DD3B32">
              <w:rPr>
                <w:sz w:val="22"/>
                <w:szCs w:val="22"/>
                <w:lang w:val="sk-SK"/>
              </w:rPr>
              <w:t>jedn</w:t>
            </w:r>
            <w:r w:rsidR="00D1340A">
              <w:rPr>
                <w:sz w:val="22"/>
                <w:szCs w:val="22"/>
                <w:lang w:val="sk-SK"/>
              </w:rPr>
              <w:t>u</w:t>
            </w:r>
            <w:r w:rsidR="00DD3B32">
              <w:rPr>
                <w:sz w:val="22"/>
                <w:szCs w:val="22"/>
                <w:lang w:val="sk-SK"/>
              </w:rPr>
              <w:t xml:space="preserve"> z nosných tém práce, preto by si vyžadovala dôkladnejšie a logickejšie spracovanie (aj jednotlivých subkapitol). Jej spracovanie pôsobí neodborne a má charakter informatívny. Autorka odbornej záverečnej práce má preukázať pracovanie s odbornou literatúrou na dostatočnej úrovni, korektne používať zdroje a využívať viacero zdrojov v jednotlivých častiach práce a pokúsiť sa autorsky vstupovať vlastnými komentármi.</w:t>
            </w:r>
            <w:r w:rsidR="006005CB">
              <w:rPr>
                <w:sz w:val="22"/>
                <w:szCs w:val="22"/>
                <w:lang w:val="sk-SK"/>
              </w:rPr>
              <w:t xml:space="preserve"> Nakoľko cieľom aplikačnej časti práce</w:t>
            </w:r>
            <w:r w:rsidR="003B24EC">
              <w:rPr>
                <w:sz w:val="22"/>
                <w:szCs w:val="22"/>
                <w:lang w:val="sk-SK"/>
              </w:rPr>
              <w:t xml:space="preserve"> bolo</w:t>
            </w:r>
            <w:r w:rsidR="006005CB">
              <w:rPr>
                <w:sz w:val="22"/>
                <w:szCs w:val="22"/>
                <w:lang w:val="sk-SK"/>
              </w:rPr>
              <w:t xml:space="preserve"> vytvoriť projekt, absentuje poňatie tohto pojmu </w:t>
            </w:r>
            <w:r w:rsidR="006005CB">
              <w:rPr>
                <w:sz w:val="22"/>
                <w:szCs w:val="22"/>
                <w:lang w:val="sk-SK"/>
              </w:rPr>
              <w:lastRenderedPageBreak/>
              <w:t xml:space="preserve">v teoretickej rovine. </w:t>
            </w:r>
            <w:r w:rsidR="00D10000">
              <w:rPr>
                <w:sz w:val="22"/>
                <w:szCs w:val="22"/>
                <w:lang w:val="sk-SK"/>
              </w:rPr>
              <w:t>Autorka do iste miery koncepčne neuchopila tému na dostatočnej úrovni.</w:t>
            </w:r>
          </w:p>
          <w:p w:rsidR="00781269" w:rsidRDefault="00F815DF" w:rsidP="00317FB6">
            <w:pPr>
              <w:jc w:val="both"/>
              <w:rPr>
                <w:sz w:val="22"/>
                <w:szCs w:val="22"/>
                <w:lang w:val="sk-SK"/>
              </w:rPr>
            </w:pPr>
            <w:r>
              <w:rPr>
                <w:sz w:val="22"/>
                <w:szCs w:val="22"/>
                <w:lang w:val="sk-SK"/>
              </w:rPr>
              <w:t>Aplikačná časť práce sa zameriava na vytvorenie projektu realizovateľného v podmienkach materskej školy, špecificky pre deti vo veku 3 – 4 rokov so zameraním na využitie keramického krúžku.</w:t>
            </w:r>
            <w:r w:rsidR="00781269">
              <w:rPr>
                <w:sz w:val="22"/>
                <w:szCs w:val="22"/>
                <w:lang w:val="sk-SK"/>
              </w:rPr>
              <w:t xml:space="preserve"> Štruktúru projektu autorka uviedla do tabuľky (str. 36 – 41). Formálnymi nepresnosťami disponuje aj táto časť práce. Tabuľka nenesie názov, pre jej veľkosť je pomerne náročné dešifrovať text v prvom stĺpci. Spracovanie tabuľky </w:t>
            </w:r>
            <w:r w:rsidR="00B03410">
              <w:rPr>
                <w:sz w:val="22"/>
                <w:szCs w:val="22"/>
                <w:lang w:val="sk-SK"/>
              </w:rPr>
              <w:t>si</w:t>
            </w:r>
            <w:r w:rsidR="00692A8F">
              <w:rPr>
                <w:sz w:val="22"/>
                <w:szCs w:val="22"/>
                <w:lang w:val="sk-SK"/>
              </w:rPr>
              <w:t> </w:t>
            </w:r>
            <w:r w:rsidR="00B03410">
              <w:rPr>
                <w:sz w:val="22"/>
                <w:szCs w:val="22"/>
                <w:lang w:val="sk-SK"/>
              </w:rPr>
              <w:t xml:space="preserve">vyžaduje dôkladnejšiu úpravu a jej korektné uvedenie do </w:t>
            </w:r>
            <w:proofErr w:type="spellStart"/>
            <w:r w:rsidR="00B03410" w:rsidRPr="00B842FE">
              <w:rPr>
                <w:i/>
                <w:sz w:val="22"/>
                <w:szCs w:val="22"/>
                <w:lang w:val="sk-SK"/>
              </w:rPr>
              <w:t>Seznamu</w:t>
            </w:r>
            <w:proofErr w:type="spellEnd"/>
            <w:r w:rsidR="00B03410" w:rsidRPr="00B842FE">
              <w:rPr>
                <w:i/>
                <w:sz w:val="22"/>
                <w:szCs w:val="22"/>
                <w:lang w:val="sk-SK"/>
              </w:rPr>
              <w:t xml:space="preserve"> </w:t>
            </w:r>
            <w:proofErr w:type="spellStart"/>
            <w:r w:rsidR="00B03410" w:rsidRPr="00B842FE">
              <w:rPr>
                <w:i/>
                <w:sz w:val="22"/>
                <w:szCs w:val="22"/>
                <w:lang w:val="sk-SK"/>
              </w:rPr>
              <w:t>tabulek</w:t>
            </w:r>
            <w:proofErr w:type="spellEnd"/>
            <w:r w:rsidR="00B03410">
              <w:rPr>
                <w:sz w:val="22"/>
                <w:szCs w:val="22"/>
                <w:lang w:val="sk-SK"/>
              </w:rPr>
              <w:t xml:space="preserve">, </w:t>
            </w:r>
            <w:r w:rsidR="00317FB6">
              <w:rPr>
                <w:sz w:val="22"/>
                <w:szCs w:val="22"/>
                <w:lang w:val="sk-SK"/>
              </w:rPr>
              <w:t>ktorý</w:t>
            </w:r>
            <w:r w:rsidR="00B03410">
              <w:rPr>
                <w:sz w:val="22"/>
                <w:szCs w:val="22"/>
                <w:lang w:val="sk-SK"/>
              </w:rPr>
              <w:t xml:space="preserve"> v práci chýba.</w:t>
            </w:r>
            <w:r w:rsidR="00317FB6">
              <w:rPr>
                <w:sz w:val="22"/>
                <w:szCs w:val="22"/>
                <w:lang w:val="sk-SK"/>
              </w:rPr>
              <w:t xml:space="preserve"> </w:t>
            </w:r>
            <w:r w:rsidR="00781269">
              <w:rPr>
                <w:sz w:val="22"/>
                <w:szCs w:val="22"/>
                <w:lang w:val="sk-SK"/>
              </w:rPr>
              <w:t>Autorka</w:t>
            </w:r>
            <w:r w:rsidR="00692A8F">
              <w:rPr>
                <w:sz w:val="22"/>
                <w:szCs w:val="22"/>
                <w:lang w:val="sk-SK"/>
              </w:rPr>
              <w:t> </w:t>
            </w:r>
            <w:r w:rsidR="00781269">
              <w:rPr>
                <w:sz w:val="22"/>
                <w:szCs w:val="22"/>
                <w:lang w:val="sk-SK"/>
              </w:rPr>
              <w:t>na</w:t>
            </w:r>
            <w:r w:rsidR="00317FB6">
              <w:rPr>
                <w:sz w:val="22"/>
                <w:szCs w:val="22"/>
                <w:lang w:val="sk-SK"/>
              </w:rPr>
              <w:t> </w:t>
            </w:r>
            <w:r w:rsidR="00781269">
              <w:rPr>
                <w:sz w:val="22"/>
                <w:szCs w:val="22"/>
                <w:lang w:val="sk-SK"/>
              </w:rPr>
              <w:t>str. 35 uvádza, že pripravila dva varianty</w:t>
            </w:r>
            <w:r w:rsidR="005B09D3">
              <w:rPr>
                <w:sz w:val="22"/>
                <w:szCs w:val="22"/>
                <w:lang w:val="sk-SK"/>
              </w:rPr>
              <w:t xml:space="preserve"> aktivít</w:t>
            </w:r>
            <w:r w:rsidR="00781269">
              <w:rPr>
                <w:sz w:val="22"/>
                <w:szCs w:val="22"/>
                <w:lang w:val="sk-SK"/>
              </w:rPr>
              <w:t xml:space="preserve"> projektu</w:t>
            </w:r>
            <w:r w:rsidR="005B09D3">
              <w:rPr>
                <w:sz w:val="22"/>
                <w:szCs w:val="22"/>
                <w:lang w:val="sk-SK"/>
              </w:rPr>
              <w:t>, uvítala by som prehľadnejšie zapracovanie do tabuliek</w:t>
            </w:r>
            <w:r w:rsidR="00781269">
              <w:rPr>
                <w:sz w:val="22"/>
                <w:szCs w:val="22"/>
                <w:lang w:val="sk-SK"/>
              </w:rPr>
              <w:t xml:space="preserve">. Absentujem početnosť skupiny, s ktorou </w:t>
            </w:r>
            <w:r w:rsidR="00317FB6">
              <w:rPr>
                <w:sz w:val="22"/>
                <w:szCs w:val="22"/>
                <w:lang w:val="sk-SK"/>
              </w:rPr>
              <w:t xml:space="preserve">autorka </w:t>
            </w:r>
            <w:r w:rsidR="00781269">
              <w:rPr>
                <w:sz w:val="22"/>
                <w:szCs w:val="22"/>
                <w:lang w:val="sk-SK"/>
              </w:rPr>
              <w:t>projekt realizovala</w:t>
            </w:r>
            <w:r w:rsidR="00317FB6">
              <w:rPr>
                <w:sz w:val="22"/>
                <w:szCs w:val="22"/>
                <w:lang w:val="sk-SK"/>
              </w:rPr>
              <w:t>. N</w:t>
            </w:r>
            <w:r w:rsidR="00781269">
              <w:rPr>
                <w:sz w:val="22"/>
                <w:szCs w:val="22"/>
                <w:lang w:val="sk-SK"/>
              </w:rPr>
              <w:t>ie</w:t>
            </w:r>
            <w:r w:rsidR="00692A8F">
              <w:rPr>
                <w:sz w:val="22"/>
                <w:szCs w:val="22"/>
                <w:lang w:val="sk-SK"/>
              </w:rPr>
              <w:t> </w:t>
            </w:r>
            <w:r w:rsidR="00781269">
              <w:rPr>
                <w:sz w:val="22"/>
                <w:szCs w:val="22"/>
                <w:lang w:val="sk-SK"/>
              </w:rPr>
              <w:t>je</w:t>
            </w:r>
            <w:r w:rsidR="00692A8F">
              <w:rPr>
                <w:sz w:val="22"/>
                <w:szCs w:val="22"/>
                <w:lang w:val="sk-SK"/>
              </w:rPr>
              <w:t> </w:t>
            </w:r>
            <w:r w:rsidR="00781269">
              <w:rPr>
                <w:sz w:val="22"/>
                <w:szCs w:val="22"/>
                <w:lang w:val="sk-SK"/>
              </w:rPr>
              <w:t>evidentný ani charakter projektu (typ, dĺžka realizácie projektu, cieľ projektu,...). Zo záveru práce sa dom</w:t>
            </w:r>
            <w:r w:rsidR="00121D5A">
              <w:rPr>
                <w:sz w:val="22"/>
                <w:szCs w:val="22"/>
                <w:lang w:val="sk-SK"/>
              </w:rPr>
              <w:t>nievam, že autorka projekt overo</w:t>
            </w:r>
            <w:r w:rsidR="00317FB6">
              <w:rPr>
                <w:sz w:val="22"/>
                <w:szCs w:val="22"/>
                <w:lang w:val="sk-SK"/>
              </w:rPr>
              <w:t>vala</w:t>
            </w:r>
            <w:r w:rsidR="00781269">
              <w:rPr>
                <w:sz w:val="22"/>
                <w:szCs w:val="22"/>
                <w:lang w:val="sk-SK"/>
              </w:rPr>
              <w:t xml:space="preserve"> celý (str. 61), na základe neho bola schopná uviesť pozitíva i negatíva projektu</w:t>
            </w:r>
            <w:r w:rsidR="00086F91">
              <w:rPr>
                <w:sz w:val="22"/>
                <w:szCs w:val="22"/>
                <w:lang w:val="sk-SK"/>
              </w:rPr>
              <w:t>, ktoré sú spracované povrchne</w:t>
            </w:r>
            <w:r w:rsidR="00781269">
              <w:rPr>
                <w:sz w:val="22"/>
                <w:szCs w:val="22"/>
                <w:lang w:val="sk-SK"/>
              </w:rPr>
              <w:t>. Pri evaluácií projektu nie je zrejmé, či autorka hodnotila iba výsledný produkt, alebo</w:t>
            </w:r>
            <w:r w:rsidR="00692A8F">
              <w:rPr>
                <w:sz w:val="22"/>
                <w:szCs w:val="22"/>
                <w:lang w:val="sk-SK"/>
              </w:rPr>
              <w:t> </w:t>
            </w:r>
            <w:r w:rsidR="00781269">
              <w:rPr>
                <w:sz w:val="22"/>
                <w:szCs w:val="22"/>
                <w:lang w:val="sk-SK"/>
              </w:rPr>
              <w:t>aj</w:t>
            </w:r>
            <w:r w:rsidR="00692A8F">
              <w:rPr>
                <w:sz w:val="22"/>
                <w:szCs w:val="22"/>
                <w:lang w:val="sk-SK"/>
              </w:rPr>
              <w:t> </w:t>
            </w:r>
            <w:r w:rsidR="00781269">
              <w:rPr>
                <w:sz w:val="22"/>
                <w:szCs w:val="22"/>
                <w:lang w:val="sk-SK"/>
              </w:rPr>
              <w:t xml:space="preserve">priebeh realizácie a organizácie projektu. Táto časť si vyžaduje dôkladnejšie </w:t>
            </w:r>
            <w:r w:rsidR="00317FB6">
              <w:rPr>
                <w:sz w:val="22"/>
                <w:szCs w:val="22"/>
                <w:lang w:val="sk-SK"/>
              </w:rPr>
              <w:t xml:space="preserve">a hlbšie </w:t>
            </w:r>
            <w:r w:rsidR="00781269">
              <w:rPr>
                <w:sz w:val="22"/>
                <w:szCs w:val="22"/>
                <w:lang w:val="sk-SK"/>
              </w:rPr>
              <w:t xml:space="preserve">spracovanie. </w:t>
            </w:r>
          </w:p>
          <w:p w:rsidR="00781269" w:rsidRDefault="00781269" w:rsidP="00086F91">
            <w:pPr>
              <w:jc w:val="both"/>
              <w:rPr>
                <w:sz w:val="22"/>
                <w:szCs w:val="22"/>
                <w:lang w:val="sk-SK"/>
              </w:rPr>
            </w:pPr>
            <w:r>
              <w:rPr>
                <w:sz w:val="22"/>
                <w:szCs w:val="22"/>
                <w:lang w:val="sk-SK"/>
              </w:rPr>
              <w:t>V závere práce sa autorka vyjadruje akoby k naplneniu hypotézy, no nie som si vedomá toho, že by nejaké sformulovala (pri práci tohto typu sa neuvádza</w:t>
            </w:r>
            <w:r w:rsidR="00317FB6">
              <w:rPr>
                <w:sz w:val="22"/>
                <w:szCs w:val="22"/>
                <w:lang w:val="sk-SK"/>
              </w:rPr>
              <w:t>jú</w:t>
            </w:r>
            <w:r>
              <w:rPr>
                <w:sz w:val="22"/>
                <w:szCs w:val="22"/>
                <w:lang w:val="sk-SK"/>
              </w:rPr>
              <w:t>).</w:t>
            </w:r>
            <w:r w:rsidR="00D80359">
              <w:rPr>
                <w:sz w:val="22"/>
                <w:szCs w:val="22"/>
                <w:lang w:val="sk-SK"/>
              </w:rPr>
              <w:t xml:space="preserve"> Závery vyžadujú ešte čas na dopracovanie.</w:t>
            </w:r>
          </w:p>
          <w:p w:rsidR="00F1326B" w:rsidRPr="00C50B27" w:rsidRDefault="00F1326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lastRenderedPageBreak/>
              <w:t>Otázky k obhajobě:</w:t>
            </w:r>
          </w:p>
          <w:p w:rsidR="00D80359" w:rsidRDefault="00D80359" w:rsidP="00D80359">
            <w:pPr>
              <w:numPr>
                <w:ilvl w:val="0"/>
                <w:numId w:val="1"/>
              </w:numPr>
              <w:ind w:left="567" w:right="256"/>
              <w:jc w:val="both"/>
              <w:rPr>
                <w:sz w:val="22"/>
                <w:szCs w:val="22"/>
                <w:lang w:val="sk-SK"/>
              </w:rPr>
            </w:pPr>
            <w:r>
              <w:rPr>
                <w:sz w:val="22"/>
                <w:szCs w:val="22"/>
                <w:lang w:val="sk-SK"/>
              </w:rPr>
              <w:t xml:space="preserve">Uveďte kritériá, na základe ktorých ste </w:t>
            </w:r>
            <w:proofErr w:type="spellStart"/>
            <w:r>
              <w:rPr>
                <w:sz w:val="22"/>
                <w:szCs w:val="22"/>
                <w:lang w:val="sk-SK"/>
              </w:rPr>
              <w:t>evaulovali</w:t>
            </w:r>
            <w:proofErr w:type="spellEnd"/>
            <w:r>
              <w:rPr>
                <w:sz w:val="22"/>
                <w:szCs w:val="22"/>
                <w:lang w:val="sk-SK"/>
              </w:rPr>
              <w:t xml:space="preserve"> projekt.</w:t>
            </w:r>
          </w:p>
          <w:p w:rsidR="00B369CC" w:rsidRDefault="00CB5503" w:rsidP="00D80359">
            <w:pPr>
              <w:numPr>
                <w:ilvl w:val="0"/>
                <w:numId w:val="1"/>
              </w:numPr>
              <w:ind w:left="567" w:right="256"/>
              <w:jc w:val="both"/>
              <w:rPr>
                <w:sz w:val="22"/>
                <w:szCs w:val="22"/>
                <w:lang w:val="sk-SK"/>
              </w:rPr>
            </w:pPr>
            <w:r>
              <w:rPr>
                <w:sz w:val="22"/>
                <w:szCs w:val="22"/>
                <w:lang w:val="sk-SK"/>
              </w:rPr>
              <w:t xml:space="preserve">Vysvetlite pojem projekt </w:t>
            </w:r>
            <w:r w:rsidR="00B369CC">
              <w:rPr>
                <w:sz w:val="22"/>
                <w:szCs w:val="22"/>
                <w:lang w:val="sk-SK"/>
              </w:rPr>
              <w:t>a</w:t>
            </w:r>
            <w:r>
              <w:rPr>
                <w:sz w:val="22"/>
                <w:szCs w:val="22"/>
                <w:lang w:val="sk-SK"/>
              </w:rPr>
              <w:t> uveďte jeho fázy.</w:t>
            </w:r>
          </w:p>
          <w:p w:rsidR="00EE3991" w:rsidRDefault="00EE3991" w:rsidP="00EE3991">
            <w:pPr>
              <w:numPr>
                <w:ilvl w:val="0"/>
                <w:numId w:val="1"/>
              </w:numPr>
              <w:ind w:left="567" w:right="256"/>
              <w:jc w:val="both"/>
              <w:rPr>
                <w:sz w:val="22"/>
                <w:szCs w:val="22"/>
                <w:lang w:val="sk-SK"/>
              </w:rPr>
            </w:pPr>
            <w:r>
              <w:rPr>
                <w:sz w:val="22"/>
                <w:szCs w:val="22"/>
                <w:lang w:val="sk-SK"/>
              </w:rPr>
              <w:t>Aký je význam využívania projektu v keramickom krúžku pre deti 3 – 4 ročné?</w:t>
            </w:r>
          </w:p>
          <w:p w:rsidR="00EE3991" w:rsidRDefault="00EE3991" w:rsidP="00EE3991">
            <w:pPr>
              <w:numPr>
                <w:ilvl w:val="0"/>
                <w:numId w:val="1"/>
              </w:numPr>
              <w:ind w:left="567" w:right="256"/>
              <w:jc w:val="both"/>
              <w:rPr>
                <w:sz w:val="22"/>
                <w:szCs w:val="22"/>
                <w:lang w:val="sk-SK"/>
              </w:rPr>
            </w:pPr>
            <w:r>
              <w:rPr>
                <w:sz w:val="22"/>
                <w:szCs w:val="22"/>
                <w:lang w:val="sk-SK"/>
              </w:rPr>
              <w:t>Uveďte špecifiká voľného času detí. Prečo považujete keramický krúžok za záujmový útvar materskej školy (kap. 2)</w:t>
            </w:r>
            <w:r w:rsidR="006F1201">
              <w:rPr>
                <w:sz w:val="22"/>
                <w:szCs w:val="22"/>
                <w:lang w:val="sk-SK"/>
              </w:rPr>
              <w:t>?</w:t>
            </w:r>
          </w:p>
          <w:p w:rsidR="00B411DB" w:rsidRPr="00C50B27" w:rsidRDefault="005B09D3" w:rsidP="0060313A">
            <w:pPr>
              <w:numPr>
                <w:ilvl w:val="0"/>
                <w:numId w:val="1"/>
              </w:numPr>
              <w:ind w:left="567" w:right="25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sk-SK"/>
              </w:rPr>
              <w:t>V práci sa odvolávate na dva varianty</w:t>
            </w:r>
            <w:r w:rsidR="0060313A">
              <w:rPr>
                <w:sz w:val="22"/>
                <w:szCs w:val="22"/>
                <w:lang w:val="sk-SK"/>
              </w:rPr>
              <w:t xml:space="preserve"> činností</w:t>
            </w:r>
            <w:r>
              <w:rPr>
                <w:sz w:val="22"/>
                <w:szCs w:val="22"/>
                <w:lang w:val="sk-SK"/>
              </w:rPr>
              <w:t xml:space="preserve"> projektu (str. 35), ktoré ste vytvorili. Uveďte</w:t>
            </w:r>
            <w:r w:rsidR="00C06EC0">
              <w:rPr>
                <w:sz w:val="22"/>
                <w:szCs w:val="22"/>
                <w:lang w:val="sk-SK"/>
              </w:rPr>
              <w:t>,</w:t>
            </w:r>
            <w:r>
              <w:rPr>
                <w:sz w:val="22"/>
                <w:szCs w:val="22"/>
                <w:lang w:val="sk-SK"/>
              </w:rPr>
              <w:t xml:space="preserve"> </w:t>
            </w:r>
            <w:r w:rsidR="0060313A">
              <w:rPr>
                <w:sz w:val="22"/>
                <w:szCs w:val="22"/>
                <w:lang w:val="sk-SK"/>
              </w:rPr>
              <w:t xml:space="preserve">na základe akých kritérií ste vytvárali tzv. zložitejšie varianty pre pokročilejšie deti. 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464529" w:rsidRDefault="00B411DB" w:rsidP="00C50B27">
            <w:pPr>
              <w:jc w:val="center"/>
              <w:rPr>
                <w:b/>
                <w:sz w:val="22"/>
                <w:szCs w:val="22"/>
              </w:rPr>
            </w:pPr>
            <w:r w:rsidRPr="00464529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6F1201">
              <w:rPr>
                <w:sz w:val="22"/>
                <w:szCs w:val="22"/>
              </w:rPr>
              <w:t xml:space="preserve"> 24. 05. 2013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6F1201">
              <w:rPr>
                <w:sz w:val="22"/>
                <w:szCs w:val="22"/>
              </w:rPr>
              <w:t xml:space="preserve"> Mgr. Monika Szimethová, PhD. v. r.</w:t>
            </w:r>
          </w:p>
        </w:tc>
      </w:tr>
    </w:tbl>
    <w:p w:rsidR="006847E2" w:rsidRDefault="006847E2"/>
    <w:sectPr w:rsidR="006847E2" w:rsidSect="009C26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7AE8" w:rsidRDefault="00267AE8">
      <w:r>
        <w:separator/>
      </w:r>
    </w:p>
  </w:endnote>
  <w:endnote w:type="continuationSeparator" w:id="0">
    <w:p w:rsidR="00267AE8" w:rsidRDefault="00267A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7AE8" w:rsidRDefault="00267AE8">
      <w:r>
        <w:separator/>
      </w:r>
    </w:p>
  </w:footnote>
  <w:footnote w:type="continuationSeparator" w:id="0">
    <w:p w:rsidR="00267AE8" w:rsidRDefault="00267AE8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F7F00"/>
    <w:multiLevelType w:val="hybridMultilevel"/>
    <w:tmpl w:val="C152F62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19A"/>
    <w:rsid w:val="00035A93"/>
    <w:rsid w:val="00086F91"/>
    <w:rsid w:val="00091F00"/>
    <w:rsid w:val="00121D5A"/>
    <w:rsid w:val="00154F27"/>
    <w:rsid w:val="001F438E"/>
    <w:rsid w:val="002143D4"/>
    <w:rsid w:val="00267AE8"/>
    <w:rsid w:val="00283D2E"/>
    <w:rsid w:val="00317FB6"/>
    <w:rsid w:val="0036279C"/>
    <w:rsid w:val="00362AB0"/>
    <w:rsid w:val="003B24EC"/>
    <w:rsid w:val="003C46C8"/>
    <w:rsid w:val="003F5DA2"/>
    <w:rsid w:val="0045798B"/>
    <w:rsid w:val="00464529"/>
    <w:rsid w:val="00476338"/>
    <w:rsid w:val="004C5F54"/>
    <w:rsid w:val="004C613D"/>
    <w:rsid w:val="004F390F"/>
    <w:rsid w:val="00512982"/>
    <w:rsid w:val="005226FB"/>
    <w:rsid w:val="00526D47"/>
    <w:rsid w:val="005377B9"/>
    <w:rsid w:val="00545AB6"/>
    <w:rsid w:val="0055255D"/>
    <w:rsid w:val="00554736"/>
    <w:rsid w:val="005B09D3"/>
    <w:rsid w:val="005C219A"/>
    <w:rsid w:val="005C5D53"/>
    <w:rsid w:val="006005CB"/>
    <w:rsid w:val="0060313A"/>
    <w:rsid w:val="00612F87"/>
    <w:rsid w:val="00631C52"/>
    <w:rsid w:val="006847E2"/>
    <w:rsid w:val="00692A8F"/>
    <w:rsid w:val="006C076E"/>
    <w:rsid w:val="006F1201"/>
    <w:rsid w:val="006F44D4"/>
    <w:rsid w:val="007553A2"/>
    <w:rsid w:val="00781269"/>
    <w:rsid w:val="00782A29"/>
    <w:rsid w:val="007E4217"/>
    <w:rsid w:val="008614B3"/>
    <w:rsid w:val="008A4782"/>
    <w:rsid w:val="008E3DA3"/>
    <w:rsid w:val="008F2549"/>
    <w:rsid w:val="009123C5"/>
    <w:rsid w:val="00925EAC"/>
    <w:rsid w:val="00936FA7"/>
    <w:rsid w:val="009451A7"/>
    <w:rsid w:val="00962C39"/>
    <w:rsid w:val="009C265C"/>
    <w:rsid w:val="009C7B3F"/>
    <w:rsid w:val="009F285C"/>
    <w:rsid w:val="00A46BA1"/>
    <w:rsid w:val="00AC710A"/>
    <w:rsid w:val="00B03410"/>
    <w:rsid w:val="00B33590"/>
    <w:rsid w:val="00B369CC"/>
    <w:rsid w:val="00B411DB"/>
    <w:rsid w:val="00B63DBF"/>
    <w:rsid w:val="00B76B10"/>
    <w:rsid w:val="00B842FE"/>
    <w:rsid w:val="00BA3203"/>
    <w:rsid w:val="00BB7E00"/>
    <w:rsid w:val="00BC09E7"/>
    <w:rsid w:val="00BF0CDB"/>
    <w:rsid w:val="00BF76E0"/>
    <w:rsid w:val="00C06EC0"/>
    <w:rsid w:val="00C50B27"/>
    <w:rsid w:val="00C64A25"/>
    <w:rsid w:val="00C8362C"/>
    <w:rsid w:val="00CA7D64"/>
    <w:rsid w:val="00CB5503"/>
    <w:rsid w:val="00D05C79"/>
    <w:rsid w:val="00D10000"/>
    <w:rsid w:val="00D1340A"/>
    <w:rsid w:val="00D337D7"/>
    <w:rsid w:val="00D368F6"/>
    <w:rsid w:val="00D80359"/>
    <w:rsid w:val="00DA4293"/>
    <w:rsid w:val="00DB0149"/>
    <w:rsid w:val="00DC1BF5"/>
    <w:rsid w:val="00DD3B32"/>
    <w:rsid w:val="00E43C15"/>
    <w:rsid w:val="00E61DA7"/>
    <w:rsid w:val="00E646C4"/>
    <w:rsid w:val="00E709EA"/>
    <w:rsid w:val="00EB0850"/>
    <w:rsid w:val="00ED5033"/>
    <w:rsid w:val="00EE3991"/>
    <w:rsid w:val="00F03107"/>
    <w:rsid w:val="00F1326B"/>
    <w:rsid w:val="00F57823"/>
    <w:rsid w:val="00F7562D"/>
    <w:rsid w:val="00F815DF"/>
    <w:rsid w:val="00FD0E7C"/>
    <w:rsid w:val="00FF6E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esktop\&#352;ablony\POSUDEK%20VEDOUC&#205;HO%20DIPLOMOV&#201;%20PR&#193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DIPLOMOVÉ PRÁCE</Template>
  <TotalTime>150</TotalTime>
  <Pages>2</Pages>
  <Words>834</Words>
  <Characters>4922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>POSUDEK VEDOUCÍHO BAKALÁŘSKÉ PRÁCE</vt:lpstr>
      <vt:lpstr>POSUDEK VEDOUCÍHO BAKALÁŘSKÉ PRÁCE</vt:lpstr>
    </vt:vector>
  </TitlesOfParts>
  <Company>UNI UTB Zlín</Company>
  <LinksUpToDate>false</LinksUpToDate>
  <CharactersWithSpaces>5745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Jakub</dc:creator>
  <cp:lastModifiedBy>szimethova</cp:lastModifiedBy>
  <cp:revision>23</cp:revision>
  <cp:lastPrinted>2013-05-27T10:38:00Z</cp:lastPrinted>
  <dcterms:created xsi:type="dcterms:W3CDTF">2013-05-25T18:33:00Z</dcterms:created>
  <dcterms:modified xsi:type="dcterms:W3CDTF">2013-05-27T10:39:00Z</dcterms:modified>
</cp:coreProperties>
</file>