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D34FAC">
        <w:tc>
          <w:tcPr>
            <w:tcW w:w="9828" w:type="dxa"/>
            <w:gridSpan w:val="9"/>
          </w:tcPr>
          <w:p w:rsidR="006847E2" w:rsidRDefault="006847E2" w:rsidP="00D34FAC">
            <w:pPr>
              <w:jc w:val="center"/>
            </w:pPr>
            <w:r w:rsidRPr="00D34FAC">
              <w:rPr>
                <w:b/>
              </w:rPr>
              <w:t xml:space="preserve">POSUDEK </w:t>
            </w:r>
            <w:r w:rsidR="00FA3B2F" w:rsidRPr="00D34FAC">
              <w:rPr>
                <w:b/>
              </w:rPr>
              <w:t>OPONENTA</w:t>
            </w:r>
            <w:r w:rsidRPr="00D34FAC">
              <w:rPr>
                <w:b/>
              </w:rPr>
              <w:t xml:space="preserve"> BAKALÁŘSKÉ PRÁCE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BA5B7E" w:rsidP="00362AB0">
            <w:r>
              <w:t>Kateřina HORÁKOVÁ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7B2B74" w:rsidP="00BA5B7E">
            <w:r>
              <w:t>DIAG</w:t>
            </w:r>
            <w:r w:rsidR="00BA5B7E">
              <w:t>MOŽNÝ VÝSKYT POPORODNÍHO BLUES V PUERPERIU</w:t>
            </w:r>
          </w:p>
        </w:tc>
      </w:tr>
      <w:tr w:rsidR="006847E2" w:rsidTr="00D34FAC">
        <w:tc>
          <w:tcPr>
            <w:tcW w:w="2808" w:type="dxa"/>
          </w:tcPr>
          <w:p w:rsidR="006847E2" w:rsidRDefault="00FA3B2F" w:rsidP="00362AB0">
            <w:r>
              <w:t>Oponent</w:t>
            </w:r>
            <w:r w:rsidR="006847E2"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 xml:space="preserve">Mgr. Ludmila </w:t>
            </w:r>
            <w:proofErr w:type="spellStart"/>
            <w:r>
              <w:t>Reslerová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Porodní asistentka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prezenční</w:t>
            </w:r>
          </w:p>
        </w:tc>
      </w:tr>
      <w:tr w:rsidR="006847E2" w:rsidTr="00D34FAC">
        <w:tc>
          <w:tcPr>
            <w:tcW w:w="2808" w:type="dxa"/>
            <w:vAlign w:val="center"/>
          </w:tcPr>
          <w:p w:rsidR="006847E2" w:rsidRPr="00D34FAC" w:rsidRDefault="006847E2" w:rsidP="00362AB0">
            <w:pPr>
              <w:rPr>
                <w:b/>
              </w:rPr>
            </w:pPr>
            <w:r w:rsidRPr="00D34FAC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D34FAC" w:rsidRDefault="006847E2" w:rsidP="00D34FAC">
            <w:pPr>
              <w:jc w:val="right"/>
              <w:rPr>
                <w:b/>
              </w:rPr>
            </w:pPr>
            <w:r w:rsidRPr="00D34FAC">
              <w:rPr>
                <w:b/>
              </w:rPr>
              <w:t>Stupeň hodnocení</w:t>
            </w:r>
          </w:p>
          <w:p w:rsidR="006847E2" w:rsidRDefault="006847E2" w:rsidP="00D34FAC">
            <w:pPr>
              <w:jc w:val="right"/>
            </w:pPr>
            <w:r w:rsidRPr="00D34FAC">
              <w:rPr>
                <w:b/>
              </w:rPr>
              <w:t>dle stupnice ECTS</w:t>
            </w: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D34FAC" w:rsidRDefault="006847E2" w:rsidP="00362AB0">
            <w:pPr>
              <w:rPr>
                <w:color w:val="FFFFFF"/>
              </w:rPr>
            </w:pPr>
            <w:r w:rsidRPr="00D34FAC">
              <w:rPr>
                <w:b/>
                <w:color w:val="FFFFFF"/>
              </w:rPr>
              <w:t>Formální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8451C8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700B4A" w:rsidRDefault="00700B4A" w:rsidP="00D34FAC">
            <w:pPr>
              <w:jc w:val="center"/>
            </w:pPr>
            <w:r w:rsidRPr="00700B4A">
              <w:t>C</w:t>
            </w: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700B4A" w:rsidRDefault="00700B4A" w:rsidP="00D34FAC">
            <w:pPr>
              <w:jc w:val="center"/>
            </w:pPr>
            <w:r w:rsidRPr="00700B4A">
              <w:t>C</w:t>
            </w: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9E5F74" w:rsidRDefault="006847E2" w:rsidP="00362AB0">
            <w:pPr>
              <w:rPr>
                <w:color w:val="000000"/>
              </w:rPr>
            </w:pPr>
            <w:r w:rsidRPr="009E5F74">
              <w:rPr>
                <w:b/>
                <w:color w:val="000000"/>
              </w:rPr>
              <w:t>Obsahová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49642B" w:rsidRDefault="005D34ED" w:rsidP="00D34FAC">
            <w:pPr>
              <w:jc w:val="center"/>
            </w:pPr>
            <w:r w:rsidRPr="0049642B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  <w:vAlign w:val="center"/>
          </w:tcPr>
          <w:p w:rsidR="006847E2" w:rsidRPr="0049642B" w:rsidRDefault="0049642B" w:rsidP="00D34FAC">
            <w:pPr>
              <w:jc w:val="center"/>
            </w:pPr>
            <w:r w:rsidRPr="0049642B">
              <w:t>B</w:t>
            </w: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49642B" w:rsidRDefault="0049642B" w:rsidP="00D34FAC">
            <w:pPr>
              <w:jc w:val="center"/>
            </w:pPr>
            <w:r w:rsidRPr="0049642B">
              <w:t>C</w:t>
            </w: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49642B" w:rsidRDefault="0049642B" w:rsidP="00D34FAC">
            <w:pPr>
              <w:jc w:val="center"/>
            </w:pPr>
            <w:r w:rsidRPr="0049642B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49642B" w:rsidRDefault="0049642B" w:rsidP="00D34FAC">
            <w:pPr>
              <w:jc w:val="center"/>
            </w:pPr>
            <w:r w:rsidRPr="0049642B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</w:tcPr>
          <w:p w:rsidR="00264DD0" w:rsidRDefault="006847E2" w:rsidP="00180871">
            <w:pPr>
              <w:rPr>
                <w:b/>
              </w:rPr>
            </w:pPr>
            <w:r w:rsidRPr="00D34FAC">
              <w:rPr>
                <w:b/>
              </w:rPr>
              <w:t>Odůvodnění hodnocení práce (silné a slabé stránky práce):</w:t>
            </w:r>
          </w:p>
          <w:p w:rsidR="00483907" w:rsidRDefault="002C470D" w:rsidP="00EA2A7C">
            <w:pPr>
              <w:jc w:val="both"/>
            </w:pPr>
            <w:r>
              <w:t xml:space="preserve">V </w:t>
            </w:r>
            <w:r w:rsidR="00BA5B7E">
              <w:t>úvodních</w:t>
            </w:r>
            <w:r>
              <w:t xml:space="preserve"> kapitolách teoretické části bakalářské p</w:t>
            </w:r>
            <w:r w:rsidR="00EA2A7C">
              <w:t xml:space="preserve">ráce </w:t>
            </w:r>
            <w:r w:rsidR="00BA5B7E">
              <w:t xml:space="preserve">jsou popsány poporodní involuční změny jednotlivých orgánových struktur šestinedělky, </w:t>
            </w:r>
            <w:r w:rsidR="00210D76">
              <w:t xml:space="preserve">následuje velmi stručná kapitola </w:t>
            </w:r>
            <w:r w:rsidR="008451C8">
              <w:t xml:space="preserve">(5 stran) </w:t>
            </w:r>
            <w:r w:rsidR="00210D76">
              <w:t>věnovaná změnám psychického stavu v</w:t>
            </w:r>
            <w:r w:rsidR="008451C8">
              <w:t> </w:t>
            </w:r>
            <w:r w:rsidR="00210D76">
              <w:t>šestinedělí</w:t>
            </w:r>
            <w:r w:rsidR="008451C8">
              <w:t xml:space="preserve">, v posledním oddílu je popsána organizace šestinedělí. S ohledem na tematické zaměření bakalářské práce bych očekávala podrobnější rozbor </w:t>
            </w:r>
            <w:r w:rsidR="00483907">
              <w:t xml:space="preserve">sledované problematiky. Cílem práce bylo zjistit vliv věku a parity na výskyt poporodního blues, zjistit informovanost žen o této problematice a </w:t>
            </w:r>
            <w:proofErr w:type="spellStart"/>
            <w:r w:rsidR="00483907">
              <w:t>edukovat</w:t>
            </w:r>
            <w:proofErr w:type="spellEnd"/>
            <w:r w:rsidR="00483907">
              <w:t xml:space="preserve"> ženy o poporodním blues. </w:t>
            </w:r>
          </w:p>
          <w:p w:rsidR="002C470D" w:rsidRDefault="002C470D" w:rsidP="00C874C4">
            <w:pPr>
              <w:jc w:val="both"/>
              <w:rPr>
                <w:noProof/>
              </w:rPr>
            </w:pPr>
            <w:r>
              <w:t>K získání potřebných údajů byla užita metoda anonymního dotazníku</w:t>
            </w:r>
            <w:r w:rsidR="00EA2A7C">
              <w:t xml:space="preserve"> s </w:t>
            </w:r>
            <w:r w:rsidR="00483907">
              <w:t>27</w:t>
            </w:r>
            <w:r w:rsidR="00EA2A7C">
              <w:t xml:space="preserve"> položkami </w:t>
            </w:r>
            <w:r w:rsidR="00264DD0">
              <w:t xml:space="preserve">určeného </w:t>
            </w:r>
            <w:r w:rsidR="00483907">
              <w:t>ženám po porodu hospitalizovaným na oddělení šestinedělí.</w:t>
            </w:r>
            <w:r w:rsidR="003318C4">
              <w:t xml:space="preserve"> </w:t>
            </w:r>
            <w:r w:rsidR="003318C4" w:rsidRPr="006B44D5">
              <w:t>Výzkum byl proveden zodpovědně, g</w:t>
            </w:r>
            <w:r w:rsidR="003318C4" w:rsidRPr="006B44D5">
              <w:rPr>
                <w:noProof/>
              </w:rPr>
              <w:t>rafické zpracování je přehledné</w:t>
            </w:r>
            <w:r w:rsidR="003318C4">
              <w:rPr>
                <w:noProof/>
              </w:rPr>
              <w:t>, doplněné slovními kemntáři.</w:t>
            </w:r>
            <w:r w:rsidR="00C874C4">
              <w:t xml:space="preserve"> </w:t>
            </w:r>
            <w:r>
              <w:t>Výsledky výzkumného šetření jsou analyzovány v  diskusi, v</w:t>
            </w:r>
            <w:r w:rsidR="00310A5A">
              <w:t xml:space="preserve"> níž </w:t>
            </w:r>
            <w:r w:rsidR="00C874C4">
              <w:t xml:space="preserve">se </w:t>
            </w:r>
            <w:r w:rsidR="00310A5A">
              <w:t xml:space="preserve">autorka práce </w:t>
            </w:r>
            <w:r w:rsidR="00C874C4">
              <w:t xml:space="preserve">pokouší o </w:t>
            </w:r>
            <w:r w:rsidR="00310A5A">
              <w:t>srovná</w:t>
            </w:r>
            <w:r w:rsidR="00C874C4">
              <w:t>ní</w:t>
            </w:r>
            <w:r w:rsidR="00310A5A">
              <w:t xml:space="preserve"> výsledk</w:t>
            </w:r>
            <w:r w:rsidR="00C874C4">
              <w:t>ů</w:t>
            </w:r>
            <w:r w:rsidR="00310A5A">
              <w:t xml:space="preserve"> sv</w:t>
            </w:r>
            <w:r w:rsidR="00C874C4">
              <w:t xml:space="preserve">ého šetření s podobně zaměřeným výzkumem provedeným ve Španělsku v roce 2008 </w:t>
            </w:r>
            <w:r w:rsidR="00743EFA">
              <w:t>–</w:t>
            </w:r>
            <w:r w:rsidR="00C874C4">
              <w:t xml:space="preserve"> </w:t>
            </w:r>
            <w:r w:rsidR="00743EFA">
              <w:rPr>
                <w:noProof/>
              </w:rPr>
              <w:t xml:space="preserve">deklarovaná srovnávací studie je však pouze naznačena, v diskusi chybí analýza příčin zjištěných jevů, v závěru chybí vyhodnocení splnění jednotlivých cílů práce. </w:t>
            </w:r>
            <w:r w:rsidR="00310A5A">
              <w:t xml:space="preserve">V </w:t>
            </w:r>
            <w:r>
              <w:t>závěru práce je provedeno zhodnocení splnění jednotlivých cílů bakalářské práce</w:t>
            </w:r>
            <w:r w:rsidR="00310A5A">
              <w:t>. V</w:t>
            </w:r>
            <w:r>
              <w:t xml:space="preserve">ýstupem </w:t>
            </w:r>
            <w:r w:rsidR="00310A5A">
              <w:t xml:space="preserve">je </w:t>
            </w:r>
            <w:r>
              <w:t>doporučení pro praxi.</w:t>
            </w:r>
          </w:p>
          <w:p w:rsidR="00180871" w:rsidRDefault="002C470D" w:rsidP="00180871">
            <w:r>
              <w:t xml:space="preserve">Bakalářská práce je zpracována v rozsahu </w:t>
            </w:r>
            <w:r w:rsidR="00310A5A">
              <w:t>7</w:t>
            </w:r>
            <w:r w:rsidR="00743EFA">
              <w:t>3</w:t>
            </w:r>
            <w:r>
              <w:t xml:space="preserve"> stran, v</w:t>
            </w:r>
            <w:r w:rsidRPr="0018258A">
              <w:t> seznam</w:t>
            </w:r>
            <w:r>
              <w:t>u</w:t>
            </w:r>
            <w:r w:rsidR="00743EFA">
              <w:t xml:space="preserve"> použité literatury je uvedeno 21 </w:t>
            </w:r>
            <w:r w:rsidRPr="0018258A">
              <w:t xml:space="preserve">odkazů na </w:t>
            </w:r>
            <w:r w:rsidR="00310A5A">
              <w:t xml:space="preserve">použité literární zdroje a </w:t>
            </w:r>
            <w:r w:rsidR="00743EFA">
              <w:t>4</w:t>
            </w:r>
            <w:r w:rsidR="00310A5A">
              <w:t xml:space="preserve"> </w:t>
            </w:r>
            <w:r w:rsidR="009E5F74">
              <w:t>odkaz</w:t>
            </w:r>
            <w:r w:rsidR="00743EFA">
              <w:t>y</w:t>
            </w:r>
            <w:r w:rsidR="009E5F74">
              <w:t xml:space="preserve"> na zdroje internetové.  </w:t>
            </w:r>
            <w:r>
              <w:t xml:space="preserve">Práce obsahuje </w:t>
            </w:r>
            <w:r w:rsidR="00743EFA">
              <w:t>5</w:t>
            </w:r>
            <w:r>
              <w:t xml:space="preserve"> příloh.</w:t>
            </w:r>
          </w:p>
          <w:p w:rsidR="00E14783" w:rsidRDefault="00401129" w:rsidP="00700B4A">
            <w:r>
              <w:t>Celkovou úroveň bakalářské práce snižují stylistické a gramatické nedostatky</w:t>
            </w:r>
            <w:r w:rsidR="00700B4A">
              <w:t>, především v o</w:t>
            </w:r>
            <w:r w:rsidR="00743EFA">
              <w:t>b</w:t>
            </w:r>
            <w:r w:rsidR="00700B4A">
              <w:t>lasti interpunkce, vyskytují se však i chyby závažnějšího charakteru (str. 11: matky v tom ale nejsou sami;</w:t>
            </w:r>
            <w:r w:rsidR="00483907">
              <w:t xml:space="preserve"> opakovaně termín </w:t>
            </w:r>
            <w:proofErr w:type="spellStart"/>
            <w:r w:rsidR="00483907">
              <w:t>sekundypa</w:t>
            </w:r>
            <w:proofErr w:type="spellEnd"/>
            <w:r w:rsidR="00483907">
              <w:t>;</w:t>
            </w:r>
            <w:r w:rsidR="003318C4">
              <w:t xml:space="preserve"> str. 38, 42:…z grafu  vyplívá;</w:t>
            </w:r>
            <w:r w:rsidR="00743EFA">
              <w:t xml:space="preserve"> apod.</w:t>
            </w:r>
            <w:r>
              <w:t>).</w:t>
            </w:r>
          </w:p>
        </w:tc>
      </w:tr>
      <w:tr w:rsidR="006847E2" w:rsidTr="00D34FAC">
        <w:tc>
          <w:tcPr>
            <w:tcW w:w="9828" w:type="dxa"/>
            <w:gridSpan w:val="9"/>
          </w:tcPr>
          <w:p w:rsidR="006847E2" w:rsidRPr="00D34FAC" w:rsidRDefault="006847E2" w:rsidP="00264213">
            <w:pPr>
              <w:rPr>
                <w:b/>
              </w:rPr>
            </w:pPr>
            <w:r w:rsidRPr="00D34FAC">
              <w:rPr>
                <w:b/>
              </w:rPr>
              <w:t>Otázky k obhajobě:</w:t>
            </w:r>
          </w:p>
          <w:p w:rsidR="00E14783" w:rsidRDefault="00483907" w:rsidP="009E5F74">
            <w:pPr>
              <w:jc w:val="both"/>
            </w:pPr>
            <w:r>
              <w:t>Jakým způsobem proběhlo splnění cíle 3? V práci tato informace chybí.</w:t>
            </w:r>
          </w:p>
          <w:p w:rsidR="009E5F74" w:rsidRDefault="009E5F74" w:rsidP="009E5F74">
            <w:pPr>
              <w:jc w:val="both"/>
            </w:pPr>
            <w:r>
              <w:t xml:space="preserve">Jak hodnotíte spolupráci se souborem </w:t>
            </w:r>
            <w:proofErr w:type="spellStart"/>
            <w:r>
              <w:t>respondentek</w:t>
            </w:r>
            <w:proofErr w:type="spellEnd"/>
            <w:r>
              <w:t xml:space="preserve"> z řad žen</w:t>
            </w:r>
            <w:r w:rsidR="00483907">
              <w:t xml:space="preserve"> po porodu</w:t>
            </w:r>
            <w:r>
              <w:t>?</w:t>
            </w:r>
          </w:p>
          <w:p w:rsidR="00180871" w:rsidRDefault="009E5F74" w:rsidP="00483907">
            <w:pPr>
              <w:jc w:val="both"/>
            </w:pPr>
            <w:r>
              <w:t>Jak hodláte využít edukační leták, který je výstupem Vaší bakalářské práce?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 w:rsidRPr="00D34FAC">
              <w:rPr>
                <w:b/>
              </w:rPr>
              <w:t>Celkové hodnocení</w:t>
            </w:r>
            <w:r w:rsidRPr="00D34FAC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Pr="00E14783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506" w:type="dxa"/>
          </w:tcPr>
          <w:p w:rsidR="006847E2" w:rsidRPr="0049642B" w:rsidRDefault="0049642B" w:rsidP="00D34FAC">
            <w:pPr>
              <w:jc w:val="center"/>
            </w:pPr>
            <w:r w:rsidRPr="0049642B">
              <w:t>C</w:t>
            </w: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8B457A" w:rsidTr="00D34FAC">
        <w:tc>
          <w:tcPr>
            <w:tcW w:w="6791" w:type="dxa"/>
            <w:gridSpan w:val="3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  <w:tc>
          <w:tcPr>
            <w:tcW w:w="3037" w:type="dxa"/>
            <w:gridSpan w:val="6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</w:tr>
      <w:tr w:rsidR="006847E2" w:rsidTr="00D34FAC">
        <w:tc>
          <w:tcPr>
            <w:tcW w:w="3348" w:type="dxa"/>
            <w:gridSpan w:val="2"/>
            <w:vAlign w:val="center"/>
          </w:tcPr>
          <w:p w:rsidR="006847E2" w:rsidRDefault="006847E2" w:rsidP="0049642B">
            <w:r>
              <w:t>Datum:</w:t>
            </w:r>
            <w:r w:rsidR="00264213">
              <w:t xml:space="preserve"> </w:t>
            </w:r>
            <w:r w:rsidR="0049642B">
              <w:t>7</w:t>
            </w:r>
            <w:r w:rsidR="00E14783">
              <w:t xml:space="preserve">. 6. 2012 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E14783">
              <w:t xml:space="preserve">Mgr. Ludmila </w:t>
            </w:r>
            <w:proofErr w:type="spellStart"/>
            <w:r w:rsidR="00E14783">
              <w:t>Reslerová</w:t>
            </w:r>
            <w:proofErr w:type="spellEnd"/>
            <w:r w:rsidR="00E14783">
              <w:t xml:space="preserve">, </w:t>
            </w:r>
            <w:proofErr w:type="spellStart"/>
            <w:r w:rsidR="00E14783">
              <w:t>Ph.D</w:t>
            </w:r>
            <w:proofErr w:type="spellEnd"/>
            <w:r w:rsidR="00E14783">
              <w:t>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183" w:rsidRDefault="00C70183">
      <w:r>
        <w:separator/>
      </w:r>
    </w:p>
  </w:endnote>
  <w:endnote w:type="continuationSeparator" w:id="0">
    <w:p w:rsidR="00C70183" w:rsidRDefault="00C701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183" w:rsidRDefault="00C70183">
      <w:r>
        <w:separator/>
      </w:r>
    </w:p>
  </w:footnote>
  <w:footnote w:type="continuationSeparator" w:id="0">
    <w:p w:rsidR="00C70183" w:rsidRDefault="00C70183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F3D5E"/>
    <w:rsid w:val="00180871"/>
    <w:rsid w:val="001F3AF5"/>
    <w:rsid w:val="001F4991"/>
    <w:rsid w:val="00210D76"/>
    <w:rsid w:val="00216D34"/>
    <w:rsid w:val="00264213"/>
    <w:rsid w:val="00264DD0"/>
    <w:rsid w:val="00284BA1"/>
    <w:rsid w:val="002C470D"/>
    <w:rsid w:val="00310A5A"/>
    <w:rsid w:val="003318C4"/>
    <w:rsid w:val="00362AB0"/>
    <w:rsid w:val="003F5DA2"/>
    <w:rsid w:val="00401129"/>
    <w:rsid w:val="00483907"/>
    <w:rsid w:val="0049642B"/>
    <w:rsid w:val="00513734"/>
    <w:rsid w:val="00526D47"/>
    <w:rsid w:val="005302A2"/>
    <w:rsid w:val="00575137"/>
    <w:rsid w:val="005D34ED"/>
    <w:rsid w:val="006847E2"/>
    <w:rsid w:val="006C465C"/>
    <w:rsid w:val="006E1A66"/>
    <w:rsid w:val="00700B4A"/>
    <w:rsid w:val="00743EFA"/>
    <w:rsid w:val="00770E03"/>
    <w:rsid w:val="007B2B74"/>
    <w:rsid w:val="008451C8"/>
    <w:rsid w:val="008B457A"/>
    <w:rsid w:val="008B60F8"/>
    <w:rsid w:val="00906019"/>
    <w:rsid w:val="009D471E"/>
    <w:rsid w:val="009E5F74"/>
    <w:rsid w:val="00A01A38"/>
    <w:rsid w:val="00A123B1"/>
    <w:rsid w:val="00A55E2A"/>
    <w:rsid w:val="00AA599B"/>
    <w:rsid w:val="00AB636C"/>
    <w:rsid w:val="00B109D4"/>
    <w:rsid w:val="00B10B4C"/>
    <w:rsid w:val="00BA3203"/>
    <w:rsid w:val="00BA5B7E"/>
    <w:rsid w:val="00C256B9"/>
    <w:rsid w:val="00C545F0"/>
    <w:rsid w:val="00C70183"/>
    <w:rsid w:val="00C8148B"/>
    <w:rsid w:val="00C874C4"/>
    <w:rsid w:val="00D34FAC"/>
    <w:rsid w:val="00DC1BF5"/>
    <w:rsid w:val="00E14783"/>
    <w:rsid w:val="00E21D9C"/>
    <w:rsid w:val="00EA2A7C"/>
    <w:rsid w:val="00F46E29"/>
    <w:rsid w:val="00FA3B2F"/>
    <w:rsid w:val="00FF5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0</TotalTime>
  <Pages>1</Pages>
  <Words>421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klimesova</cp:lastModifiedBy>
  <cp:revision>2</cp:revision>
  <cp:lastPrinted>2012-06-05T13:48:00Z</cp:lastPrinted>
  <dcterms:created xsi:type="dcterms:W3CDTF">2012-06-14T07:10:00Z</dcterms:created>
  <dcterms:modified xsi:type="dcterms:W3CDTF">2012-06-14T07:10:00Z</dcterms:modified>
</cp:coreProperties>
</file>