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17BC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Lucie </w:t>
            </w:r>
            <w:proofErr w:type="spellStart"/>
            <w:r>
              <w:rPr>
                <w:sz w:val="22"/>
                <w:szCs w:val="22"/>
              </w:rPr>
              <w:t>Rešková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17BC2" w:rsidP="00362AB0">
            <w:pPr>
              <w:rPr>
                <w:sz w:val="22"/>
                <w:szCs w:val="22"/>
              </w:rPr>
            </w:pPr>
            <w:r w:rsidRPr="00E17BC2">
              <w:rPr>
                <w:sz w:val="22"/>
                <w:szCs w:val="22"/>
              </w:rPr>
              <w:t>Městský tábor jako využití volného času dětí o prázdninách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A58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9A58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A588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A58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A31E72" w:rsidRDefault="00F73BCB" w:rsidP="00F73BCB">
            <w:pPr>
              <w:spacing w:after="120"/>
              <w:jc w:val="both"/>
            </w:pPr>
            <w:r>
              <w:t>Teoretická část je tematicky vhodně členěná. Autorka prokazuje dostatečnou mí</w:t>
            </w:r>
            <w:r w:rsidR="00A31E72">
              <w:t xml:space="preserve">ru orientace v tématu, který je </w:t>
            </w:r>
            <w:r>
              <w:t xml:space="preserve">však </w:t>
            </w:r>
            <w:r w:rsidR="00A31E72">
              <w:t>v</w:t>
            </w:r>
            <w:r>
              <w:t>hodné rozšířit a ukotvit ve více literárních pramenech.</w:t>
            </w:r>
            <w:r w:rsidR="008C64E5">
              <w:t xml:space="preserve"> Praktická část </w:t>
            </w:r>
            <w:r w:rsidR="006504AD">
              <w:t xml:space="preserve">obsahuje výsledky realizovaného dotazníkového šetření s 80 respondenty. </w:t>
            </w:r>
            <w:r>
              <w:t xml:space="preserve">V jejím úvodu </w:t>
            </w:r>
            <w:r w:rsidR="006504AD">
              <w:t>je představená metodolog</w:t>
            </w:r>
            <w:r w:rsidR="00310809">
              <w:t xml:space="preserve">ie, výzkumný vzorek </w:t>
            </w:r>
            <w:r w:rsidR="006504AD">
              <w:t>a způsob zpracování dat.</w:t>
            </w:r>
            <w:r>
              <w:t xml:space="preserve"> </w:t>
            </w:r>
          </w:p>
          <w:p w:rsidR="006504AD" w:rsidRDefault="00A31E72" w:rsidP="00F73BCB">
            <w:pPr>
              <w:spacing w:after="120"/>
              <w:jc w:val="both"/>
            </w:pPr>
            <w:r>
              <w:t>Interpretace dat působí</w:t>
            </w:r>
            <w:r w:rsidR="008C64E5">
              <w:t xml:space="preserve"> </w:t>
            </w:r>
            <w:proofErr w:type="gramStart"/>
            <w:r w:rsidR="008C64E5">
              <w:t>nepřehledn</w:t>
            </w:r>
            <w:r>
              <w:t xml:space="preserve">ě, </w:t>
            </w:r>
            <w:r w:rsidR="008C64E5">
              <w:t>snadno</w:t>
            </w:r>
            <w:proofErr w:type="gramEnd"/>
            <w:r w:rsidR="008C64E5">
              <w:t xml:space="preserve"> se v ní čtenář ztrácí především díky kombinaci výsledků dvou dotazníků v jeden </w:t>
            </w:r>
            <w:proofErr w:type="gramStart"/>
            <w:r w:rsidR="008C64E5">
              <w:t>celek.</w:t>
            </w:r>
            <w:proofErr w:type="gramEnd"/>
            <w:r w:rsidR="008C64E5">
              <w:t xml:space="preserve"> </w:t>
            </w:r>
            <w:r w:rsidR="00570862">
              <w:t>Škodou je nevyužití p</w:t>
            </w:r>
            <w:r w:rsidR="008C64E5">
              <w:t>olož</w:t>
            </w:r>
            <w:r w:rsidR="00570862">
              <w:t>e</w:t>
            </w:r>
            <w:r w:rsidR="008C64E5">
              <w:t>k</w:t>
            </w:r>
            <w:r w:rsidR="008C64E5">
              <w:rPr>
                <w:vanish/>
              </w:rPr>
              <w:t xml:space="preserve"> vyzývyjí k í, autorka jako informativní (pohlaví, počet dětí,  </w:t>
            </w:r>
            <w:bookmarkStart w:id="0" w:name="_GoBack"/>
            <w:bookmarkEnd w:id="0"/>
            <w:r w:rsidR="008C64E5">
              <w:t xml:space="preserve">, které autorka </w:t>
            </w:r>
            <w:r w:rsidR="00570862">
              <w:t>v práci nazývá jako</w:t>
            </w:r>
            <w:r>
              <w:t xml:space="preserve"> tzv. informativní</w:t>
            </w:r>
            <w:r w:rsidR="00570862">
              <w:t xml:space="preserve"> (</w:t>
            </w:r>
            <w:r w:rsidR="008C64E5">
              <w:t>pohla</w:t>
            </w:r>
            <w:r w:rsidR="00570862">
              <w:t xml:space="preserve">ví, bydliště, počet dětí apod.). Zajímavé </w:t>
            </w:r>
            <w:r>
              <w:t>mohlo být</w:t>
            </w:r>
            <w:r w:rsidR="00570862">
              <w:t xml:space="preserve"> zjištění</w:t>
            </w:r>
            <w:r>
              <w:t>,</w:t>
            </w:r>
            <w:r w:rsidR="00570862">
              <w:t xml:space="preserve"> jaký je vztah mezi těmito proměnnými a účastí dětí na mě</w:t>
            </w:r>
            <w:r>
              <w:t xml:space="preserve">stských táborech. </w:t>
            </w:r>
            <w:r w:rsidR="004D6C05">
              <w:t xml:space="preserve">Doporučuji důkladněji propracovat doporučení pro praxi, </w:t>
            </w:r>
            <w:proofErr w:type="gramStart"/>
            <w:r w:rsidR="004D6C05">
              <w:t>jenž</w:t>
            </w:r>
            <w:proofErr w:type="gramEnd"/>
            <w:r w:rsidR="004D6C05">
              <w:t xml:space="preserve"> by </w:t>
            </w:r>
            <w:proofErr w:type="gramStart"/>
            <w:r w:rsidR="004D6C05">
              <w:t>mělo</w:t>
            </w:r>
            <w:proofErr w:type="gramEnd"/>
            <w:r w:rsidR="004D6C05">
              <w:t xml:space="preserve"> obsahovat shrnutí jednotlivých výsledků a </w:t>
            </w:r>
            <w:r w:rsidR="00B4150E">
              <w:t xml:space="preserve">popřípadě </w:t>
            </w:r>
            <w:r w:rsidR="004D6C05">
              <w:t xml:space="preserve">návrhy </w:t>
            </w:r>
            <w:r w:rsidR="004D6C05">
              <w:rPr>
                <w:sz w:val="22"/>
                <w:szCs w:val="22"/>
              </w:rPr>
              <w:t>zlepšení současného stavu městských táborů v povědomí rodičů.</w:t>
            </w:r>
          </w:p>
          <w:p w:rsidR="00F1326B" w:rsidRDefault="00F73BCB" w:rsidP="00A31E72">
            <w:pPr>
              <w:jc w:val="both"/>
            </w:pPr>
            <w:r>
              <w:t xml:space="preserve">Oceňuji </w:t>
            </w:r>
            <w:r w:rsidR="00570862">
              <w:t xml:space="preserve">celkové </w:t>
            </w:r>
            <w:r>
              <w:t>sepjetí praktické části s praxí</w:t>
            </w:r>
            <w:r w:rsidR="006504AD">
              <w:t xml:space="preserve">, práce tak nabývá na významu. </w:t>
            </w:r>
            <w:r w:rsidR="00F00DF6">
              <w:t xml:space="preserve">Práci </w:t>
            </w:r>
            <w:proofErr w:type="gramStart"/>
            <w:r w:rsidR="00F00DF6">
              <w:t>hodnotím</w:t>
            </w:r>
            <w:proofErr w:type="gramEnd"/>
            <w:r w:rsidR="00F00DF6">
              <w:t xml:space="preserve"> velmi kladně o </w:t>
            </w:r>
            <w:proofErr w:type="gramStart"/>
            <w:r w:rsidR="00F00DF6">
              <w:t>doporučuji</w:t>
            </w:r>
            <w:proofErr w:type="gramEnd"/>
            <w:r w:rsidR="00F00DF6">
              <w:t xml:space="preserve"> k obhajobě. </w:t>
            </w:r>
          </w:p>
          <w:p w:rsidR="00A31E72" w:rsidRPr="00C50B27" w:rsidRDefault="00A31E72" w:rsidP="006504AD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A31E72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12F14" w:rsidRPr="00C50B27" w:rsidRDefault="00A835D5" w:rsidP="00A31E72">
            <w:pPr>
              <w:tabs>
                <w:tab w:val="left" w:pos="284"/>
              </w:tabs>
              <w:spacing w:before="12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9E40CE">
              <w:rPr>
                <w:sz w:val="22"/>
                <w:szCs w:val="22"/>
              </w:rPr>
              <w:tab/>
            </w:r>
            <w:r w:rsidR="004D6C05">
              <w:rPr>
                <w:sz w:val="22"/>
                <w:szCs w:val="22"/>
              </w:rPr>
              <w:t xml:space="preserve">Jaké konkrétní </w:t>
            </w:r>
            <w:r w:rsidR="00A31E72">
              <w:rPr>
                <w:sz w:val="22"/>
                <w:szCs w:val="22"/>
              </w:rPr>
              <w:t xml:space="preserve">závěry </w:t>
            </w:r>
            <w:r w:rsidR="004D6C05">
              <w:rPr>
                <w:sz w:val="22"/>
                <w:szCs w:val="22"/>
              </w:rPr>
              <w:t>ke zlepšení současného stavu městských táborů v povědomí rodičů výzkum přináší?</w:t>
            </w:r>
          </w:p>
          <w:p w:rsidR="001F0B94" w:rsidRPr="00C50B27" w:rsidRDefault="009E40CE" w:rsidP="00A31E72">
            <w:pPr>
              <w:spacing w:after="12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</w:r>
            <w:r w:rsidR="00310809">
              <w:rPr>
                <w:sz w:val="22"/>
                <w:szCs w:val="22"/>
              </w:rPr>
              <w:t>Jak jste spokojená s n</w:t>
            </w:r>
            <w:r w:rsidR="00A31E72">
              <w:rPr>
                <w:sz w:val="22"/>
                <w:szCs w:val="22"/>
              </w:rPr>
              <w:t>ávratností dotazníku? Navrhněte</w:t>
            </w:r>
            <w:r w:rsidR="00310809">
              <w:rPr>
                <w:sz w:val="22"/>
                <w:szCs w:val="22"/>
              </w:rPr>
              <w:t xml:space="preserve"> změny v jeho distribuci</w:t>
            </w:r>
            <w:r w:rsidR="00A31E72">
              <w:rPr>
                <w:sz w:val="22"/>
                <w:szCs w:val="22"/>
              </w:rPr>
              <w:t xml:space="preserve">. 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504A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A31E7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D28BF">
              <w:rPr>
                <w:sz w:val="22"/>
                <w:szCs w:val="22"/>
              </w:rPr>
              <w:t xml:space="preserve"> </w:t>
            </w:r>
            <w:proofErr w:type="gramStart"/>
            <w:r w:rsidR="00FD28BF">
              <w:rPr>
                <w:sz w:val="22"/>
                <w:szCs w:val="22"/>
              </w:rPr>
              <w:t>1</w:t>
            </w:r>
            <w:r w:rsidR="00A31E72">
              <w:rPr>
                <w:sz w:val="22"/>
                <w:szCs w:val="22"/>
              </w:rPr>
              <w:t>4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01A" w:rsidRDefault="00D9401A">
      <w:r>
        <w:separator/>
      </w:r>
    </w:p>
  </w:endnote>
  <w:endnote w:type="continuationSeparator" w:id="0">
    <w:p w:rsidR="00D9401A" w:rsidRDefault="00D9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01A" w:rsidRDefault="00D9401A">
      <w:r>
        <w:separator/>
      </w:r>
    </w:p>
  </w:footnote>
  <w:footnote w:type="continuationSeparator" w:id="0">
    <w:p w:rsidR="00D9401A" w:rsidRDefault="00D9401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154F27"/>
    <w:rsid w:val="001F0B94"/>
    <w:rsid w:val="00310809"/>
    <w:rsid w:val="00362AB0"/>
    <w:rsid w:val="003F5DA2"/>
    <w:rsid w:val="00461F2A"/>
    <w:rsid w:val="004D6C05"/>
    <w:rsid w:val="00512982"/>
    <w:rsid w:val="00515E8A"/>
    <w:rsid w:val="00526D47"/>
    <w:rsid w:val="0055255D"/>
    <w:rsid w:val="00570862"/>
    <w:rsid w:val="005C219A"/>
    <w:rsid w:val="005F2D48"/>
    <w:rsid w:val="006504AD"/>
    <w:rsid w:val="006847E2"/>
    <w:rsid w:val="007553A2"/>
    <w:rsid w:val="00781F43"/>
    <w:rsid w:val="008614B3"/>
    <w:rsid w:val="008B1B77"/>
    <w:rsid w:val="008C64E5"/>
    <w:rsid w:val="008D6BFA"/>
    <w:rsid w:val="00912F14"/>
    <w:rsid w:val="00966204"/>
    <w:rsid w:val="009A588F"/>
    <w:rsid w:val="009E40CE"/>
    <w:rsid w:val="00A00EB8"/>
    <w:rsid w:val="00A31E72"/>
    <w:rsid w:val="00A64986"/>
    <w:rsid w:val="00A835D5"/>
    <w:rsid w:val="00AA6D57"/>
    <w:rsid w:val="00B411DB"/>
    <w:rsid w:val="00B4150E"/>
    <w:rsid w:val="00BA3203"/>
    <w:rsid w:val="00BD1487"/>
    <w:rsid w:val="00C50B27"/>
    <w:rsid w:val="00C5256A"/>
    <w:rsid w:val="00CA7D64"/>
    <w:rsid w:val="00D00DE1"/>
    <w:rsid w:val="00D05C79"/>
    <w:rsid w:val="00D41BDF"/>
    <w:rsid w:val="00D9401A"/>
    <w:rsid w:val="00DC1BF5"/>
    <w:rsid w:val="00E17BC2"/>
    <w:rsid w:val="00E709EA"/>
    <w:rsid w:val="00F00DF6"/>
    <w:rsid w:val="00F1326B"/>
    <w:rsid w:val="00F73BCB"/>
    <w:rsid w:val="00F76A0C"/>
    <w:rsid w:val="00FD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132</TotalTime>
  <Pages>2</Pages>
  <Words>374</Words>
  <Characters>2208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jakesova</cp:lastModifiedBy>
  <cp:revision>6</cp:revision>
  <cp:lastPrinted>2012-04-25T08:21:00Z</cp:lastPrinted>
  <dcterms:created xsi:type="dcterms:W3CDTF">2012-05-11T09:54:00Z</dcterms:created>
  <dcterms:modified xsi:type="dcterms:W3CDTF">2012-05-14T11:50:00Z</dcterms:modified>
</cp:coreProperties>
</file>