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D34FAC">
        <w:tc>
          <w:tcPr>
            <w:tcW w:w="9828" w:type="dxa"/>
            <w:gridSpan w:val="9"/>
          </w:tcPr>
          <w:p w:rsidR="006847E2" w:rsidRDefault="006847E2" w:rsidP="00D34FAC">
            <w:pPr>
              <w:jc w:val="center"/>
            </w:pPr>
            <w:r w:rsidRPr="00D34FAC">
              <w:rPr>
                <w:b/>
              </w:rPr>
              <w:t xml:space="preserve">POSUDEK </w:t>
            </w:r>
            <w:r w:rsidR="00FA3B2F" w:rsidRPr="00D34FAC">
              <w:rPr>
                <w:b/>
              </w:rPr>
              <w:t>OPONENTA</w:t>
            </w:r>
            <w:r w:rsidRPr="00D34FAC">
              <w:rPr>
                <w:b/>
              </w:rPr>
              <w:t xml:space="preserve"> BAKALÁŘSKÉ PRÁCE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>Zuzana PROCHÁZKOVÁ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>DIAGNOSTIKA MORBUS DOWN V PRŮBĚHU GRAVIDITY</w:t>
            </w:r>
          </w:p>
        </w:tc>
      </w:tr>
      <w:tr w:rsidR="006847E2" w:rsidTr="00D34FAC">
        <w:tc>
          <w:tcPr>
            <w:tcW w:w="2808" w:type="dxa"/>
          </w:tcPr>
          <w:p w:rsidR="006847E2" w:rsidRDefault="00FA3B2F" w:rsidP="00362AB0">
            <w:r>
              <w:t>Oponent</w:t>
            </w:r>
            <w:r w:rsidR="006847E2"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 xml:space="preserve">Mgr. Ludmila </w:t>
            </w:r>
            <w:proofErr w:type="spellStart"/>
            <w:r>
              <w:t>Reslerová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>Porodní asistentka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>prezenční</w:t>
            </w:r>
          </w:p>
        </w:tc>
      </w:tr>
      <w:tr w:rsidR="006847E2" w:rsidTr="00D34FAC">
        <w:tc>
          <w:tcPr>
            <w:tcW w:w="2808" w:type="dxa"/>
            <w:vAlign w:val="center"/>
          </w:tcPr>
          <w:p w:rsidR="006847E2" w:rsidRPr="00D34FAC" w:rsidRDefault="006847E2" w:rsidP="00362AB0">
            <w:pPr>
              <w:rPr>
                <w:b/>
              </w:rPr>
            </w:pPr>
            <w:r w:rsidRPr="00D34FAC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D34FAC" w:rsidRDefault="006847E2" w:rsidP="00D34FAC">
            <w:pPr>
              <w:jc w:val="right"/>
              <w:rPr>
                <w:b/>
              </w:rPr>
            </w:pPr>
            <w:r w:rsidRPr="00D34FAC">
              <w:rPr>
                <w:b/>
              </w:rPr>
              <w:t>Stupeň hodnocení</w:t>
            </w:r>
          </w:p>
          <w:p w:rsidR="006847E2" w:rsidRDefault="006847E2" w:rsidP="00D34FAC">
            <w:pPr>
              <w:jc w:val="right"/>
            </w:pPr>
            <w:r w:rsidRPr="00D34FAC">
              <w:rPr>
                <w:b/>
              </w:rPr>
              <w:t>dle stupnice ECTS</w:t>
            </w: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D34FAC" w:rsidRDefault="006847E2" w:rsidP="00362AB0">
            <w:pPr>
              <w:rPr>
                <w:color w:val="FFFFFF"/>
              </w:rPr>
            </w:pPr>
            <w:r w:rsidRPr="00D34FAC">
              <w:rPr>
                <w:b/>
                <w:color w:val="FFFFFF"/>
              </w:rPr>
              <w:t>Formální stránka práce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9E5F74" w:rsidRDefault="006847E2" w:rsidP="00362AB0">
            <w:pPr>
              <w:rPr>
                <w:color w:val="000000"/>
              </w:rPr>
            </w:pPr>
            <w:r w:rsidRPr="009E5F74">
              <w:rPr>
                <w:b/>
                <w:color w:val="000000"/>
              </w:rPr>
              <w:t>Obsahová stránka práce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</w:tcPr>
          <w:p w:rsidR="00264DD0" w:rsidRDefault="006847E2" w:rsidP="00180871">
            <w:pPr>
              <w:rPr>
                <w:b/>
              </w:rPr>
            </w:pPr>
            <w:r w:rsidRPr="00D34FAC">
              <w:rPr>
                <w:b/>
              </w:rPr>
              <w:t>Odůvodnění hodnocení práce (silné a slabé stránky práce):</w:t>
            </w:r>
          </w:p>
          <w:p w:rsidR="00E14783" w:rsidRDefault="00E14783" w:rsidP="00EA2A7C">
            <w:pPr>
              <w:jc w:val="both"/>
            </w:pPr>
          </w:p>
          <w:p w:rsidR="002C470D" w:rsidRPr="00264DD0" w:rsidRDefault="002C470D" w:rsidP="00EA2A7C">
            <w:pPr>
              <w:jc w:val="both"/>
              <w:rPr>
                <w:b/>
              </w:rPr>
            </w:pPr>
            <w:r>
              <w:t>V jednotlivých kapitolách teoretické části bakalářské p</w:t>
            </w:r>
            <w:r w:rsidR="00EA2A7C">
              <w:t xml:space="preserve">ráce charakterizuje autorka </w:t>
            </w:r>
            <w:proofErr w:type="spellStart"/>
            <w:r w:rsidR="00EA2A7C">
              <w:t>M</w:t>
            </w:r>
            <w:r>
              <w:t>orbus</w:t>
            </w:r>
            <w:proofErr w:type="spellEnd"/>
            <w:r>
              <w:t xml:space="preserve"> Down </w:t>
            </w:r>
            <w:r w:rsidR="00EA2A7C">
              <w:t xml:space="preserve">(MD) </w:t>
            </w:r>
            <w:r>
              <w:t xml:space="preserve">včetně historického vývoje diagnostiky tohoto onemocnění, </w:t>
            </w:r>
            <w:r w:rsidR="00EA2A7C">
              <w:t>dále jsou popsány</w:t>
            </w:r>
            <w:r w:rsidR="00264DD0">
              <w:t xml:space="preserve"> formy, klinický obraz nemoci a vývojová období jedince postiženého touto chorobou. Další kapitoly jsou věnovány prenatálním diagnostickým metodám používaným v prvním a druhém trimestru gravidity</w:t>
            </w:r>
            <w:r w:rsidR="00EA2A7C">
              <w:t xml:space="preserve"> k zjištění této vrozené chromozomální vady.</w:t>
            </w:r>
          </w:p>
          <w:p w:rsidR="006847E2" w:rsidRDefault="00264DD0" w:rsidP="00EA2A7C">
            <w:pPr>
              <w:jc w:val="both"/>
            </w:pPr>
            <w:r>
              <w:t xml:space="preserve">Oddíly textu </w:t>
            </w:r>
            <w:r w:rsidR="002C470D">
              <w:t>jsou řazeny do logicky sestavených celků aktuálně vystihujících danou problematiku</w:t>
            </w:r>
            <w:r>
              <w:t>.</w:t>
            </w:r>
          </w:p>
          <w:p w:rsidR="00264DD0" w:rsidRDefault="00264DD0" w:rsidP="00EA2A7C">
            <w:pPr>
              <w:jc w:val="both"/>
            </w:pPr>
            <w:r>
              <w:t xml:space="preserve">V praktické části bakalářské práce si autorka stanovila splnění čtyř cílů, praktickým výstupem práce je edukační materiál informující o problematice </w:t>
            </w:r>
            <w:r w:rsidR="00EA2A7C">
              <w:t>MD</w:t>
            </w:r>
            <w:r>
              <w:t>.</w:t>
            </w:r>
          </w:p>
          <w:p w:rsidR="002C470D" w:rsidRDefault="002C470D" w:rsidP="00EA2A7C">
            <w:pPr>
              <w:jc w:val="both"/>
              <w:rPr>
                <w:noProof/>
              </w:rPr>
            </w:pPr>
            <w:r>
              <w:t>K získání potřebných údajů byla užita metoda anonymního dotazníku</w:t>
            </w:r>
            <w:r w:rsidR="00EA2A7C">
              <w:t xml:space="preserve"> s 18 položkami </w:t>
            </w:r>
            <w:r w:rsidR="00264DD0">
              <w:t xml:space="preserve">určeného těhotným ženám. Průzkum byl zaměřen na zjištění </w:t>
            </w:r>
            <w:r w:rsidR="00EA2A7C">
              <w:t xml:space="preserve">informovanosti </w:t>
            </w:r>
            <w:proofErr w:type="spellStart"/>
            <w:r w:rsidR="00EA2A7C">
              <w:t>respondentek</w:t>
            </w:r>
            <w:proofErr w:type="spellEnd"/>
            <w:r w:rsidR="009E5F74">
              <w:t xml:space="preserve"> o metodách prenatální diagnost</w:t>
            </w:r>
            <w:r w:rsidR="00EA2A7C">
              <w:t>iky MD</w:t>
            </w:r>
            <w:r>
              <w:t xml:space="preserve">. </w:t>
            </w:r>
            <w:r w:rsidRPr="0018258A">
              <w:t>Výzkum byl proveden pečlivě a zodpovědně, g</w:t>
            </w:r>
            <w:r w:rsidRPr="0018258A">
              <w:rPr>
                <w:noProof/>
              </w:rPr>
              <w:t>rafické zpracování je přehledné, výsledky jso</w:t>
            </w:r>
            <w:r>
              <w:rPr>
                <w:noProof/>
              </w:rPr>
              <w:t xml:space="preserve">u </w:t>
            </w:r>
            <w:r w:rsidR="009E5F74">
              <w:rPr>
                <w:noProof/>
              </w:rPr>
              <w:t xml:space="preserve">prezentovány </w:t>
            </w:r>
            <w:r>
              <w:rPr>
                <w:noProof/>
              </w:rPr>
              <w:t xml:space="preserve">v požadovaném formátu, </w:t>
            </w:r>
            <w:r w:rsidRPr="0018258A">
              <w:t>vyhodnocení dotazníkových položek je bezchybné.</w:t>
            </w:r>
            <w:r>
              <w:t xml:space="preserve"> </w:t>
            </w:r>
            <w:r w:rsidRPr="0018258A">
              <w:rPr>
                <w:noProof/>
              </w:rPr>
              <w:t xml:space="preserve">Tabulky a grafy jsou doplněny </w:t>
            </w:r>
            <w:r>
              <w:rPr>
                <w:noProof/>
              </w:rPr>
              <w:t xml:space="preserve">slovním </w:t>
            </w:r>
            <w:r w:rsidRPr="0018258A">
              <w:rPr>
                <w:noProof/>
              </w:rPr>
              <w:t>komentářem.</w:t>
            </w:r>
            <w:r>
              <w:rPr>
                <w:noProof/>
              </w:rPr>
              <w:t xml:space="preserve"> </w:t>
            </w:r>
          </w:p>
          <w:p w:rsidR="002C470D" w:rsidRDefault="002C470D" w:rsidP="002C470D">
            <w:pPr>
              <w:spacing w:before="40"/>
              <w:jc w:val="both"/>
            </w:pPr>
            <w:r>
              <w:t>Výsledky výzkumného šetření jsou podrobně analyzovány v obsáhlé diskusi, v</w:t>
            </w:r>
            <w:r w:rsidR="00310A5A">
              <w:t xml:space="preserve"> níž autorka práce srovnává výsledky svého šetření s podobně zaměřenými výzkumy jiných autorek. V </w:t>
            </w:r>
            <w:r>
              <w:t>závěru práce je provedeno zhodnocení splnění jednotlivých cílů bakalářské práce</w:t>
            </w:r>
            <w:r w:rsidR="00310A5A">
              <w:t>. V</w:t>
            </w:r>
            <w:r>
              <w:t xml:space="preserve">ýstupem </w:t>
            </w:r>
            <w:r w:rsidR="00310A5A">
              <w:t xml:space="preserve">je </w:t>
            </w:r>
            <w:r>
              <w:t>doporučení pro praxi.</w:t>
            </w:r>
          </w:p>
          <w:p w:rsidR="002C470D" w:rsidRPr="0018258A" w:rsidRDefault="002C470D" w:rsidP="002C470D">
            <w:pPr>
              <w:jc w:val="both"/>
              <w:rPr>
                <w:noProof/>
              </w:rPr>
            </w:pPr>
            <w:r w:rsidRPr="0018258A">
              <w:t>Struktura i formální úprava práce, j</w:t>
            </w:r>
            <w:r>
              <w:rPr>
                <w:noProof/>
              </w:rPr>
              <w:t>azyková i stylistická úroveň</w:t>
            </w:r>
            <w:r w:rsidRPr="0018258A">
              <w:rPr>
                <w:noProof/>
              </w:rPr>
              <w:t xml:space="preserve"> odpovídají požadovaným standardům.</w:t>
            </w:r>
          </w:p>
          <w:p w:rsidR="00180871" w:rsidRDefault="002C470D" w:rsidP="00180871">
            <w:r>
              <w:t xml:space="preserve">Bakalářská práce je zpracována v rozsahu </w:t>
            </w:r>
            <w:r w:rsidR="00310A5A">
              <w:t>79</w:t>
            </w:r>
            <w:r>
              <w:t xml:space="preserve"> stran, v</w:t>
            </w:r>
            <w:r w:rsidRPr="0018258A">
              <w:t> seznam</w:t>
            </w:r>
            <w:r>
              <w:t>u</w:t>
            </w:r>
            <w:r w:rsidR="00310A5A">
              <w:t xml:space="preserve"> použité literatury je uvedeno 42 </w:t>
            </w:r>
            <w:r w:rsidRPr="0018258A">
              <w:t xml:space="preserve">odkazů na </w:t>
            </w:r>
            <w:r w:rsidR="00310A5A">
              <w:t xml:space="preserve">použité literární zdroje a 13 </w:t>
            </w:r>
            <w:r w:rsidR="009E5F74">
              <w:t xml:space="preserve">odkazů na zdroje internetové.  </w:t>
            </w:r>
            <w:r>
              <w:t xml:space="preserve">Práce obsahuje </w:t>
            </w:r>
            <w:r w:rsidR="009E5F74">
              <w:t>4</w:t>
            </w:r>
            <w:r>
              <w:t xml:space="preserve"> příloh</w:t>
            </w:r>
            <w:r w:rsidR="009E5F74">
              <w:t>y</w:t>
            </w:r>
            <w:r>
              <w:t>.</w:t>
            </w:r>
          </w:p>
          <w:p w:rsidR="00E14783" w:rsidRDefault="00E14783" w:rsidP="00180871"/>
        </w:tc>
      </w:tr>
      <w:tr w:rsidR="006847E2" w:rsidTr="00D34FAC">
        <w:tc>
          <w:tcPr>
            <w:tcW w:w="9828" w:type="dxa"/>
            <w:gridSpan w:val="9"/>
          </w:tcPr>
          <w:p w:rsidR="006847E2" w:rsidRPr="00D34FAC" w:rsidRDefault="006847E2" w:rsidP="00264213">
            <w:pPr>
              <w:rPr>
                <w:b/>
              </w:rPr>
            </w:pPr>
            <w:r w:rsidRPr="00D34FAC">
              <w:rPr>
                <w:b/>
              </w:rPr>
              <w:t>Otázky k obhajobě:</w:t>
            </w:r>
          </w:p>
          <w:p w:rsidR="00E14783" w:rsidRDefault="00E14783" w:rsidP="009E5F74">
            <w:pPr>
              <w:jc w:val="both"/>
            </w:pPr>
          </w:p>
          <w:p w:rsidR="009E5F74" w:rsidRDefault="009E5F74" w:rsidP="009E5F74">
            <w:pPr>
              <w:jc w:val="both"/>
            </w:pPr>
            <w:r>
              <w:t xml:space="preserve">Jak hodnotíte spolupráci se souborem </w:t>
            </w:r>
            <w:proofErr w:type="spellStart"/>
            <w:r>
              <w:t>respondentek</w:t>
            </w:r>
            <w:proofErr w:type="spellEnd"/>
            <w:r>
              <w:t xml:space="preserve"> z řad těhotných žen?</w:t>
            </w:r>
          </w:p>
          <w:p w:rsidR="009E5F74" w:rsidRDefault="009E5F74" w:rsidP="009E5F74">
            <w:pPr>
              <w:jc w:val="both"/>
            </w:pPr>
            <w:r>
              <w:t>Jak hodláte využít edukační leták, který je výstupem Vaší bakalářské práce?</w:t>
            </w:r>
          </w:p>
          <w:p w:rsidR="00180871" w:rsidRDefault="009E5F74" w:rsidP="00180871">
            <w:r>
              <w:t xml:space="preserve">Podařilo se Vám </w:t>
            </w:r>
            <w:r w:rsidR="00E14783">
              <w:t>vyhledat některou neziskovou organizaci</w:t>
            </w:r>
            <w:r>
              <w:t xml:space="preserve">, která se specializuje </w:t>
            </w:r>
            <w:r w:rsidR="00E14783">
              <w:t>pomoc lidem s MD a jejich rodinným příslušníkům, především v oblasti kvality života takto postižených jedinců?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 w:rsidRPr="00D34FAC">
              <w:rPr>
                <w:b/>
              </w:rPr>
              <w:lastRenderedPageBreak/>
              <w:t>Celkové hodnocení</w:t>
            </w:r>
            <w:r w:rsidRPr="00D34FAC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Pr="00E14783" w:rsidRDefault="00E14783" w:rsidP="00D34FAC">
            <w:pPr>
              <w:jc w:val="center"/>
            </w:pPr>
            <w:r w:rsidRPr="00E14783"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8B457A" w:rsidTr="00D34FAC">
        <w:tc>
          <w:tcPr>
            <w:tcW w:w="6791" w:type="dxa"/>
            <w:gridSpan w:val="3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  <w:tc>
          <w:tcPr>
            <w:tcW w:w="3037" w:type="dxa"/>
            <w:gridSpan w:val="6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</w:tr>
      <w:tr w:rsidR="006847E2" w:rsidTr="00D34FAC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264213">
              <w:t xml:space="preserve"> </w:t>
            </w:r>
            <w:r w:rsidR="00E14783">
              <w:t xml:space="preserve">5. 6. 2012 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E14783">
              <w:t xml:space="preserve">Mgr. Ludmila </w:t>
            </w:r>
            <w:proofErr w:type="spellStart"/>
            <w:r w:rsidR="00E14783">
              <w:t>Reslerová</w:t>
            </w:r>
            <w:proofErr w:type="spellEnd"/>
            <w:r w:rsidR="00E14783">
              <w:t xml:space="preserve">, </w:t>
            </w:r>
            <w:proofErr w:type="spellStart"/>
            <w:r w:rsidR="00E14783">
              <w:t>Ph.D</w:t>
            </w:r>
            <w:proofErr w:type="spellEnd"/>
            <w:r w:rsidR="00E14783">
              <w:t>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E31" w:rsidRDefault="00016E31">
      <w:r>
        <w:separator/>
      </w:r>
    </w:p>
  </w:endnote>
  <w:endnote w:type="continuationSeparator" w:id="0">
    <w:p w:rsidR="00016E31" w:rsidRDefault="00016E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E31" w:rsidRDefault="00016E31">
      <w:r>
        <w:separator/>
      </w:r>
    </w:p>
  </w:footnote>
  <w:footnote w:type="continuationSeparator" w:id="0">
    <w:p w:rsidR="00016E31" w:rsidRDefault="00016E31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16E31"/>
    <w:rsid w:val="00065813"/>
    <w:rsid w:val="000F3D5E"/>
    <w:rsid w:val="00180871"/>
    <w:rsid w:val="001F3AF5"/>
    <w:rsid w:val="001F4991"/>
    <w:rsid w:val="00264213"/>
    <w:rsid w:val="00264DD0"/>
    <w:rsid w:val="00284BA1"/>
    <w:rsid w:val="002C470D"/>
    <w:rsid w:val="00310A5A"/>
    <w:rsid w:val="00362AB0"/>
    <w:rsid w:val="003F5DA2"/>
    <w:rsid w:val="00513734"/>
    <w:rsid w:val="00526D47"/>
    <w:rsid w:val="00575137"/>
    <w:rsid w:val="006847E2"/>
    <w:rsid w:val="00684FAD"/>
    <w:rsid w:val="006C465C"/>
    <w:rsid w:val="006E1A66"/>
    <w:rsid w:val="00770E03"/>
    <w:rsid w:val="007B2B74"/>
    <w:rsid w:val="008B457A"/>
    <w:rsid w:val="008B60F8"/>
    <w:rsid w:val="009D471E"/>
    <w:rsid w:val="009E5F74"/>
    <w:rsid w:val="00A01A38"/>
    <w:rsid w:val="00A123B1"/>
    <w:rsid w:val="00A55E2A"/>
    <w:rsid w:val="00AA599B"/>
    <w:rsid w:val="00AB636C"/>
    <w:rsid w:val="00B10B4C"/>
    <w:rsid w:val="00BA3203"/>
    <w:rsid w:val="00C256B9"/>
    <w:rsid w:val="00C545F0"/>
    <w:rsid w:val="00C8148B"/>
    <w:rsid w:val="00D34FAC"/>
    <w:rsid w:val="00DC1BF5"/>
    <w:rsid w:val="00E14783"/>
    <w:rsid w:val="00E21D9C"/>
    <w:rsid w:val="00EA2A7C"/>
    <w:rsid w:val="00F46E29"/>
    <w:rsid w:val="00FA3B2F"/>
    <w:rsid w:val="00FF5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1</TotalTime>
  <Pages>2</Pages>
  <Words>432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klimesova</cp:lastModifiedBy>
  <cp:revision>2</cp:revision>
  <cp:lastPrinted>2012-06-05T13:48:00Z</cp:lastPrinted>
  <dcterms:created xsi:type="dcterms:W3CDTF">2012-06-14T07:52:00Z</dcterms:created>
  <dcterms:modified xsi:type="dcterms:W3CDTF">2012-06-14T07:52:00Z</dcterms:modified>
</cp:coreProperties>
</file>