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4D25F5">
        <w:tc>
          <w:tcPr>
            <w:tcW w:w="9828" w:type="dxa"/>
            <w:gridSpan w:val="9"/>
          </w:tcPr>
          <w:p w:rsidR="006847E2" w:rsidRDefault="006847E2" w:rsidP="004D25F5">
            <w:pPr>
              <w:jc w:val="center"/>
            </w:pPr>
            <w:r w:rsidRPr="004D25F5">
              <w:rPr>
                <w:b/>
              </w:rPr>
              <w:t>POSUDEK VEDOUCÍHO BAKALÁŘSKÉ PRÁCE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394FAB" w:rsidP="00362AB0">
            <w:r>
              <w:t>Tereza Boháčková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394FAB" w:rsidP="00362AB0">
            <w:r>
              <w:t xml:space="preserve">Analýza motivace zaměstnanců na oční klinice </w:t>
            </w:r>
            <w:proofErr w:type="spellStart"/>
            <w:r>
              <w:t>Gemini</w:t>
            </w:r>
            <w:proofErr w:type="spellEnd"/>
            <w:r>
              <w:t xml:space="preserve"> a.s.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394FAB" w:rsidP="00362AB0">
            <w:r>
              <w:t xml:space="preserve">Ing. Petra </w:t>
            </w:r>
            <w:proofErr w:type="spellStart"/>
            <w:r>
              <w:t>Kressová</w:t>
            </w:r>
            <w:proofErr w:type="spellEnd"/>
            <w:r>
              <w:t xml:space="preserve">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Anglický jazyk pro manažerskou praxi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prezenční</w:t>
            </w:r>
          </w:p>
        </w:tc>
      </w:tr>
      <w:tr w:rsidR="006847E2" w:rsidTr="004D25F5">
        <w:tc>
          <w:tcPr>
            <w:tcW w:w="2808" w:type="dxa"/>
            <w:vAlign w:val="center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D25F5" w:rsidRDefault="006847E2" w:rsidP="004D25F5">
            <w:pPr>
              <w:jc w:val="right"/>
              <w:rPr>
                <w:b/>
              </w:rPr>
            </w:pPr>
            <w:r w:rsidRPr="004D25F5">
              <w:rPr>
                <w:b/>
              </w:rPr>
              <w:t>Stupeň hodnocení</w:t>
            </w:r>
          </w:p>
          <w:p w:rsidR="006847E2" w:rsidRDefault="006847E2" w:rsidP="004D25F5">
            <w:pPr>
              <w:jc w:val="right"/>
            </w:pPr>
            <w:r w:rsidRPr="004D25F5">
              <w:rPr>
                <w:b/>
              </w:rPr>
              <w:t>dle stupnice ECTS</w:t>
            </w: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Pr="004D25F5" w:rsidRDefault="006847E2" w:rsidP="00362AB0">
            <w:pPr>
              <w:rPr>
                <w:color w:val="FFFFFF"/>
              </w:rPr>
            </w:pPr>
            <w:r w:rsidRPr="004D25F5">
              <w:rPr>
                <w:b/>
                <w:color w:val="FFFFFF"/>
              </w:rPr>
              <w:t>Formální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4D25F5">
              <w:rPr>
                <w:b/>
                <w:color w:val="FFFFFF"/>
              </w:rPr>
              <w:t>Obsahová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Odůvodnění hodnocení práce (silné a slabé stránky práce):</w:t>
            </w:r>
          </w:p>
          <w:p w:rsidR="006847E2" w:rsidRPr="00BA3203" w:rsidRDefault="006847E2" w:rsidP="00362AB0"/>
          <w:p w:rsidR="006847E2" w:rsidRPr="00BA3203" w:rsidRDefault="00101403" w:rsidP="00362AB0">
            <w:r>
              <w:t>Cíl práce je zvolen vhodně, práce řeší pro organizaci přínosné téma. V teoretické části se mohla autorka pokusit o hlubší diskusi s citovanými autory o uvedených poznatcích. Provedená analýza přináší poznatky o současném stavu, principielně je správná, ne vždy však kladla autorka důraz na motivaci</w:t>
            </w:r>
            <w:r w:rsidR="00165CDF">
              <w:t xml:space="preserve"> pracovníků, ale spíše na jejich spokojenost. Z toho pak vychází i navržená doporučení. </w:t>
            </w:r>
            <w:r>
              <w:t>Slabou stránkou práce je její jazyková úroveň.</w:t>
            </w:r>
          </w:p>
          <w:p w:rsidR="006847E2" w:rsidRPr="00BA3203" w:rsidRDefault="00394FAB" w:rsidP="00362AB0">
            <w:r>
              <w:t>Nebyla zjištěna podobnost BP s dříve publikovaným textem.</w:t>
            </w:r>
          </w:p>
          <w:p w:rsidR="006847E2" w:rsidRPr="00BA3203" w:rsidRDefault="006847E2" w:rsidP="00362AB0"/>
          <w:p w:rsidR="006847E2" w:rsidRDefault="006847E2" w:rsidP="00362AB0"/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Otázky k obhajobě:</w:t>
            </w:r>
          </w:p>
          <w:p w:rsidR="006847E2" w:rsidRDefault="006F3896" w:rsidP="00362AB0">
            <w:pPr>
              <w:rPr>
                <w:lang w:val="en-GB"/>
              </w:rPr>
            </w:pPr>
            <w:r>
              <w:rPr>
                <w:lang w:val="en-GB"/>
              </w:rPr>
              <w:t xml:space="preserve">You have suggested </w:t>
            </w:r>
            <w:r w:rsidRPr="006F3896">
              <w:rPr>
                <w:lang w:val="en-GB"/>
              </w:rPr>
              <w:t>financi</w:t>
            </w:r>
            <w:r>
              <w:rPr>
                <w:lang w:val="en-GB"/>
              </w:rPr>
              <w:t xml:space="preserve">ng of cafeteria system that </w:t>
            </w:r>
            <w:r w:rsidR="00F54746">
              <w:rPr>
                <w:lang w:val="en-GB"/>
              </w:rPr>
              <w:t>will</w:t>
            </w:r>
            <w:r>
              <w:rPr>
                <w:lang w:val="en-GB"/>
              </w:rPr>
              <w:t xml:space="preserve"> decrease the average wage of employees. Do you consider this recommendation as beneficial? Explain why?</w:t>
            </w:r>
          </w:p>
          <w:p w:rsidR="00F54746" w:rsidRPr="006F3896" w:rsidRDefault="00F54746" w:rsidP="00362AB0">
            <w:pPr>
              <w:rPr>
                <w:lang w:val="en-GB"/>
              </w:rPr>
            </w:pPr>
            <w:r>
              <w:rPr>
                <w:lang w:val="en-GB"/>
              </w:rPr>
              <w:t>Will your recommendations lead to increasing of employee motivation or employee satisfaction or both of them?</w:t>
            </w:r>
            <w:r w:rsidR="00165CDF">
              <w:rPr>
                <w:lang w:val="en-GB"/>
              </w:rPr>
              <w:t xml:space="preserve"> What are the benefits for the company?</w:t>
            </w:r>
          </w:p>
          <w:p w:rsidR="006847E2" w:rsidRPr="006F3896" w:rsidRDefault="006847E2" w:rsidP="00362AB0">
            <w:pPr>
              <w:rPr>
                <w:lang w:val="en-GB"/>
              </w:rPr>
            </w:pPr>
          </w:p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 w:rsidRPr="004D25F5">
              <w:rPr>
                <w:b/>
              </w:rPr>
              <w:t>Celkové hodnocení</w:t>
            </w:r>
            <w:r w:rsidRPr="004D25F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394FAB">
              <w:t xml:space="preserve"> </w:t>
            </w:r>
            <w:proofErr w:type="gramStart"/>
            <w:r w:rsidR="00394FAB">
              <w:t>1.6.2012</w:t>
            </w:r>
            <w:proofErr w:type="gramEnd"/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423" w:rsidRDefault="00E26423">
      <w:r>
        <w:separator/>
      </w:r>
    </w:p>
  </w:endnote>
  <w:endnote w:type="continuationSeparator" w:id="0">
    <w:p w:rsidR="00E26423" w:rsidRDefault="00E264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423" w:rsidRDefault="00E26423">
      <w:r>
        <w:separator/>
      </w:r>
    </w:p>
  </w:footnote>
  <w:footnote w:type="continuationSeparator" w:id="0">
    <w:p w:rsidR="00E26423" w:rsidRDefault="00E26423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101403"/>
    <w:rsid w:val="00165CDF"/>
    <w:rsid w:val="00177D50"/>
    <w:rsid w:val="00362AB0"/>
    <w:rsid w:val="00394FAB"/>
    <w:rsid w:val="003F5DA2"/>
    <w:rsid w:val="00471C0C"/>
    <w:rsid w:val="004D25F5"/>
    <w:rsid w:val="00526D47"/>
    <w:rsid w:val="006847E2"/>
    <w:rsid w:val="006C6359"/>
    <w:rsid w:val="006E1A66"/>
    <w:rsid w:val="006F3896"/>
    <w:rsid w:val="008B457A"/>
    <w:rsid w:val="00A55E2A"/>
    <w:rsid w:val="00AA599B"/>
    <w:rsid w:val="00B10B4C"/>
    <w:rsid w:val="00BA3203"/>
    <w:rsid w:val="00CA0A18"/>
    <w:rsid w:val="00DC1BF5"/>
    <w:rsid w:val="00E21D9C"/>
    <w:rsid w:val="00E26423"/>
    <w:rsid w:val="00F54746"/>
    <w:rsid w:val="00F55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rsid w:val="00165C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65C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0</TotalTime>
  <Pages>1</Pages>
  <Words>263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uzivatel</cp:lastModifiedBy>
  <cp:revision>2</cp:revision>
  <cp:lastPrinted>2012-06-01T14:42:00Z</cp:lastPrinted>
  <dcterms:created xsi:type="dcterms:W3CDTF">2012-06-01T14:44:00Z</dcterms:created>
  <dcterms:modified xsi:type="dcterms:W3CDTF">2012-06-01T14:44:00Z</dcterms:modified>
</cp:coreProperties>
</file>