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8F0F5E" w:rsidP="00CA1943">
            <w:r>
              <w:t xml:space="preserve">Tomáš Volek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8F0F5E" w:rsidP="00CA1943">
            <w:r>
              <w:t xml:space="preserve">Analýza konkurenceschopnosti firmy </w:t>
            </w:r>
            <w:proofErr w:type="spellStart"/>
            <w:r>
              <w:t>Carpo</w:t>
            </w:r>
            <w:proofErr w:type="spellEnd"/>
            <w:r>
              <w:t xml:space="preserve"> CZ, s.r.o. 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8F0F5E" w:rsidP="00CA1943">
            <w:r>
              <w:t>Ing. Janka Vydrová,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8F0F5E" w:rsidP="00CA1943">
            <w:r>
              <w:t xml:space="preserve">Anglický jazyk pro manažerskou praxi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3B7AFA" w:rsidP="00CA1943">
            <w:r>
              <w:t>p</w:t>
            </w:r>
            <w:r w:rsidR="008F0F5E">
              <w:t xml:space="preserve">rezenční 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8C6490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8C6490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2562C2" w:rsidRDefault="00A33196" w:rsidP="00A05DD0">
            <w:r>
              <w:t xml:space="preserve">Bakalářská práce je zpracována na téma „Analýza konkurenceschopnosti firmy </w:t>
            </w:r>
            <w:proofErr w:type="spellStart"/>
            <w:r>
              <w:t>Carpo</w:t>
            </w:r>
            <w:proofErr w:type="spellEnd"/>
            <w:r>
              <w:t xml:space="preserve"> CZ, s.r.o.“. </w:t>
            </w:r>
            <w:r w:rsidR="008C6490">
              <w:t xml:space="preserve">V teoretické části si student připravil kvalitní podklad pro zpracování části analytické, teoretická část však mohla být podrobněji rozpracována. </w:t>
            </w:r>
          </w:p>
          <w:p w:rsidR="008C6490" w:rsidRDefault="008C6490" w:rsidP="00A05DD0">
            <w:r>
              <w:t xml:space="preserve">Analytická část se zaměřuje na představení organizace, SWOT analýzu, </w:t>
            </w:r>
            <w:proofErr w:type="spellStart"/>
            <w:r>
              <w:t>Porterovu</w:t>
            </w:r>
            <w:proofErr w:type="spellEnd"/>
            <w:r>
              <w:t xml:space="preserve"> analýzu pěti konkurenčních sil a PEST analýzu. </w:t>
            </w:r>
          </w:p>
          <w:p w:rsidR="008C6490" w:rsidRDefault="008C6490" w:rsidP="00A05DD0">
            <w:r>
              <w:t xml:space="preserve">Ve SWOT analýze jsou špatně zařazeny příležitosti a hrozby. Jako stěžejní část je možné považovat </w:t>
            </w:r>
            <w:proofErr w:type="spellStart"/>
            <w:r>
              <w:t>Porterův</w:t>
            </w:r>
            <w:proofErr w:type="spellEnd"/>
            <w:r>
              <w:t xml:space="preserve"> model pěti konkurenčních sil. Ten je přehledně a podrobně zpracován. </w:t>
            </w:r>
          </w:p>
          <w:p w:rsidR="008C6490" w:rsidRPr="00C1276E" w:rsidRDefault="008C6490" w:rsidP="00A05DD0">
            <w:r>
              <w:t xml:space="preserve">Doporučení jsou reálná a mohou být přínosem pro organizaci. </w:t>
            </w:r>
          </w:p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3F3A56" w:rsidRDefault="003F3A56" w:rsidP="003F3A56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 w:rsidRPr="003F3A56">
              <w:rPr>
                <w:lang w:val="en-GB"/>
              </w:rPr>
              <w:t xml:space="preserve">Did you consult your recommendations with the organisation? </w:t>
            </w:r>
          </w:p>
          <w:p w:rsidR="003F3A56" w:rsidRDefault="003F3A56" w:rsidP="003F3A56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 xml:space="preserve">Which opportunities and threats </w:t>
            </w:r>
            <w:r w:rsidR="007D2C22">
              <w:rPr>
                <w:lang w:val="en-GB"/>
              </w:rPr>
              <w:t>can influence</w:t>
            </w:r>
            <w:r>
              <w:rPr>
                <w:lang w:val="en-GB"/>
              </w:rPr>
              <w:t xml:space="preserve"> your company? 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8F0F5E">
              <w:t xml:space="preserve"> 1. 6. 2012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E24" w:rsidRDefault="00921E24">
      <w:r>
        <w:separator/>
      </w:r>
    </w:p>
  </w:endnote>
  <w:endnote w:type="continuationSeparator" w:id="0">
    <w:p w:rsidR="00921E24" w:rsidRDefault="00921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E24" w:rsidRDefault="00921E24">
      <w:r>
        <w:separator/>
      </w:r>
    </w:p>
  </w:footnote>
  <w:footnote w:type="continuationSeparator" w:id="0">
    <w:p w:rsidR="00921E24" w:rsidRDefault="00921E24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FD0"/>
    <w:multiLevelType w:val="hybridMultilevel"/>
    <w:tmpl w:val="58D086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82E5E"/>
    <w:multiLevelType w:val="hybridMultilevel"/>
    <w:tmpl w:val="A59842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4E5A"/>
    <w:rsid w:val="00005006"/>
    <w:rsid w:val="00013F64"/>
    <w:rsid w:val="000C282C"/>
    <w:rsid w:val="000D5551"/>
    <w:rsid w:val="00110A6E"/>
    <w:rsid w:val="0016138F"/>
    <w:rsid w:val="002562C2"/>
    <w:rsid w:val="0028172F"/>
    <w:rsid w:val="00353B48"/>
    <w:rsid w:val="003B7AFA"/>
    <w:rsid w:val="003F3A56"/>
    <w:rsid w:val="00436EAC"/>
    <w:rsid w:val="004F5BC7"/>
    <w:rsid w:val="006838CE"/>
    <w:rsid w:val="007809B4"/>
    <w:rsid w:val="007D2C22"/>
    <w:rsid w:val="00827341"/>
    <w:rsid w:val="008911B8"/>
    <w:rsid w:val="008C6490"/>
    <w:rsid w:val="008F0F5E"/>
    <w:rsid w:val="008F3457"/>
    <w:rsid w:val="00921BEA"/>
    <w:rsid w:val="00921E24"/>
    <w:rsid w:val="009E3DFC"/>
    <w:rsid w:val="00A05DD0"/>
    <w:rsid w:val="00A33196"/>
    <w:rsid w:val="00C1276E"/>
    <w:rsid w:val="00C138E2"/>
    <w:rsid w:val="00CA1943"/>
    <w:rsid w:val="00CC172B"/>
    <w:rsid w:val="00D264C4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D555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C64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17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13</cp:revision>
  <dcterms:created xsi:type="dcterms:W3CDTF">2012-06-01T06:12:00Z</dcterms:created>
  <dcterms:modified xsi:type="dcterms:W3CDTF">2012-06-04T07:23:00Z</dcterms:modified>
</cp:coreProperties>
</file>