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BD148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Martina </w:t>
            </w:r>
            <w:proofErr w:type="spellStart"/>
            <w:r>
              <w:rPr>
                <w:sz w:val="22"/>
                <w:szCs w:val="22"/>
              </w:rPr>
              <w:t>Trčálová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DiS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BD148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Recyklační projekt pro 4. třídu Základní školy Tečovice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BD148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Jitka Jakešová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D148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BD1487" w:rsidP="00362AB0">
            <w:pPr>
              <w:rPr>
                <w:sz w:val="22"/>
                <w:szCs w:val="22"/>
              </w:rPr>
            </w:pPr>
            <w: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A64986" w:rsidRDefault="00F00DF6" w:rsidP="00C5256A">
            <w:pPr>
              <w:spacing w:after="120"/>
              <w:jc w:val="both"/>
            </w:pPr>
            <w:r>
              <w:t xml:space="preserve">Bakalářská práce přivádí </w:t>
            </w:r>
            <w:r w:rsidR="008B1B77">
              <w:t xml:space="preserve">čtenáře </w:t>
            </w:r>
            <w:r>
              <w:t>k  tématu ekologické výchovy</w:t>
            </w:r>
            <w:r w:rsidR="00A64986">
              <w:t>,</w:t>
            </w:r>
            <w:r>
              <w:t xml:space="preserve"> jenž </w:t>
            </w:r>
            <w:r w:rsidR="00966204">
              <w:t xml:space="preserve">autorka </w:t>
            </w:r>
            <w:r w:rsidR="00B26B0D">
              <w:t xml:space="preserve">zdárně </w:t>
            </w:r>
            <w:r>
              <w:t>zakomponov</w:t>
            </w:r>
            <w:r w:rsidR="00966204">
              <w:t>ala do rámce</w:t>
            </w:r>
            <w:r>
              <w:t xml:space="preserve"> projektového vyučování dětí 4. třídy</w:t>
            </w:r>
            <w:r w:rsidR="00A64986">
              <w:t xml:space="preserve"> Základní školy Tečovice. </w:t>
            </w:r>
            <w:r w:rsidR="00966204">
              <w:t xml:space="preserve">Čerpáno je z 21 monografií a z 9 elektronických zdrojů. </w:t>
            </w:r>
          </w:p>
          <w:p w:rsidR="00F00DF6" w:rsidRDefault="00F00DF6" w:rsidP="00C5256A">
            <w:pPr>
              <w:spacing w:after="120"/>
              <w:jc w:val="both"/>
            </w:pPr>
            <w:r>
              <w:t xml:space="preserve">Teoretická část </w:t>
            </w:r>
            <w:r w:rsidR="00461F2A">
              <w:t>seznamuje se základní charakteristik</w:t>
            </w:r>
            <w:r w:rsidR="00B26B0D">
              <w:t>ou</w:t>
            </w:r>
            <w:r w:rsidR="00461F2A">
              <w:t xml:space="preserve"> </w:t>
            </w:r>
            <w:r w:rsidR="00B26B0D">
              <w:t xml:space="preserve">dítěte školního věku, </w:t>
            </w:r>
            <w:proofErr w:type="gramStart"/>
            <w:r w:rsidR="00B26B0D">
              <w:t xml:space="preserve">projektovou a </w:t>
            </w:r>
            <w:r w:rsidR="00461F2A">
              <w:t xml:space="preserve"> ekologick</w:t>
            </w:r>
            <w:r w:rsidR="00B26B0D">
              <w:t>ou</w:t>
            </w:r>
            <w:proofErr w:type="gramEnd"/>
            <w:r w:rsidR="00B26B0D">
              <w:t xml:space="preserve"> výchovou</w:t>
            </w:r>
            <w:r w:rsidR="00461F2A">
              <w:t xml:space="preserve"> a recyklac</w:t>
            </w:r>
            <w:r w:rsidR="00B26B0D">
              <w:t>í</w:t>
            </w:r>
            <w:r w:rsidR="00461F2A">
              <w:t xml:space="preserve">. </w:t>
            </w:r>
            <w:r>
              <w:t xml:space="preserve">Přestože se autorka </w:t>
            </w:r>
            <w:r w:rsidR="00461F2A">
              <w:t>dopustila několika gramatických chyb v textu</w:t>
            </w:r>
            <w:r>
              <w:t>, je tato část celkově srozu</w:t>
            </w:r>
            <w:r w:rsidR="008B1B77">
              <w:t xml:space="preserve">mitelná a </w:t>
            </w:r>
            <w:r w:rsidR="00B26B0D">
              <w:t>vytváří dobrý základ části empirické</w:t>
            </w:r>
            <w:r>
              <w:t xml:space="preserve">. </w:t>
            </w:r>
          </w:p>
          <w:p w:rsidR="00A00EB8" w:rsidRDefault="00F00DF6" w:rsidP="00C5256A">
            <w:pPr>
              <w:spacing w:after="120"/>
              <w:jc w:val="both"/>
            </w:pPr>
            <w:r>
              <w:t>Kvalitu práce podtrhuje zejména její praktická část, ve které autorka</w:t>
            </w:r>
            <w:r w:rsidR="00461F2A">
              <w:t xml:space="preserve"> prezentovala vlastní projekt „Nejsme líní třídit odpad!“</w:t>
            </w:r>
            <w:r>
              <w:t>.</w:t>
            </w:r>
            <w:r w:rsidR="00461F2A">
              <w:t xml:space="preserve"> </w:t>
            </w:r>
            <w:r w:rsidR="00A00EB8">
              <w:t xml:space="preserve">Jeho rozložení do dvou projektových dnů, přičemž první den sloužil k seznámení a zadání několika úkolů žákům, vnímám do budoucna jako stěžejní. Předpokládám, že dlouhodobá práce s třídním kolektivem, jakožto s individuálními žáky </w:t>
            </w:r>
            <w:r w:rsidR="008B1B77">
              <w:t>může přinést</w:t>
            </w:r>
            <w:r w:rsidR="00A00EB8">
              <w:t xml:space="preserve"> odlišné výsledky. </w:t>
            </w:r>
            <w:r w:rsidR="00A835D5">
              <w:t xml:space="preserve">Rovněž začlenění ekologického projektu i do „slabších“ tříd a jejich následné srovnání s žáky </w:t>
            </w:r>
            <w:r w:rsidR="00B26B0D">
              <w:t>tříd</w:t>
            </w:r>
            <w:r w:rsidR="00B26B0D">
              <w:t xml:space="preserve"> </w:t>
            </w:r>
            <w:r w:rsidR="00A835D5">
              <w:t xml:space="preserve">„aktivnějších“ </w:t>
            </w:r>
            <w:r w:rsidR="00B26B0D">
              <w:t>může přinést relevantní výsledky.</w:t>
            </w:r>
          </w:p>
          <w:p w:rsidR="00F1326B" w:rsidRPr="00C50B27" w:rsidRDefault="00A00EB8" w:rsidP="00237492">
            <w:pPr>
              <w:spacing w:after="240"/>
              <w:jc w:val="both"/>
              <w:rPr>
                <w:sz w:val="22"/>
                <w:szCs w:val="22"/>
              </w:rPr>
            </w:pPr>
            <w:r>
              <w:t>Kombinace dotazníkového šetření a zúčastněného pozorování odpovídá nárokům kladených na tento typ práce. Postrádám pouze větší prostor věnovaný osvět</w:t>
            </w:r>
            <w:r>
              <w:rPr>
                <w:vanish/>
              </w:rPr>
              <w:t xml:space="preserve">dpovídá nárokům kladených na tento typ práce. Postrádám pouze větší prostor věnovaný osvělením provedeného pozorování. </w:t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 w:rsidR="00066678">
              <w:t>lení provedeného pozorování (</w:t>
            </w:r>
            <w:r w:rsidR="00B26B0D">
              <w:t xml:space="preserve">není jasné, </w:t>
            </w:r>
            <w:r w:rsidR="008B1B77">
              <w:t xml:space="preserve">zdali </w:t>
            </w:r>
            <w:r w:rsidR="00066678">
              <w:t>by</w:t>
            </w:r>
            <w:r w:rsidR="00B26B0D">
              <w:t xml:space="preserve">lo použito pozorovacích archů; kdy došlo k záznamu pozorování a zda se projektu zúčastnil </w:t>
            </w:r>
            <w:r w:rsidR="00066678">
              <w:t>další pedagog/vychovatel(</w:t>
            </w:r>
            <w:proofErr w:type="spellStart"/>
            <w:r w:rsidR="00066678">
              <w:t>ka</w:t>
            </w:r>
            <w:proofErr w:type="spellEnd"/>
            <w:r w:rsidR="00066678">
              <w:t xml:space="preserve">) </w:t>
            </w:r>
            <w:r w:rsidR="00B26B0D">
              <w:t>apod.</w:t>
            </w:r>
            <w:r w:rsidR="00066678">
              <w:t xml:space="preserve">). Na druhou stranu oceňuji </w:t>
            </w:r>
            <w:r w:rsidR="00F00DF6">
              <w:t>kva</w:t>
            </w:r>
            <w:r>
              <w:t xml:space="preserve">ntitativní </w:t>
            </w:r>
            <w:r w:rsidR="00066678">
              <w:t>analýzu</w:t>
            </w:r>
            <w:r w:rsidR="00F00DF6">
              <w:t xml:space="preserve"> </w:t>
            </w:r>
            <w:r w:rsidR="00066678">
              <w:t xml:space="preserve">a ověřování hypotéz, které si autorka stanovila a potvrdila tak </w:t>
            </w:r>
            <w:r w:rsidR="008B1B77">
              <w:t>schopnost</w:t>
            </w:r>
            <w:r w:rsidR="00066678">
              <w:t xml:space="preserve"> tvořiv</w:t>
            </w:r>
            <w:r w:rsidR="008B1B77">
              <w:t>é interpretace</w:t>
            </w:r>
            <w:r w:rsidR="00F00DF6">
              <w:t xml:space="preserve"> výsledk</w:t>
            </w:r>
            <w:r w:rsidR="00066678">
              <w:t>ů</w:t>
            </w:r>
            <w:r w:rsidR="00F00DF6">
              <w:t xml:space="preserve"> empirické části.</w:t>
            </w:r>
            <w:r w:rsidR="00066678">
              <w:t xml:space="preserve"> </w:t>
            </w:r>
            <w:r w:rsidR="00F00DF6">
              <w:t xml:space="preserve">Práci </w:t>
            </w:r>
            <w:proofErr w:type="gramStart"/>
            <w:r w:rsidR="00F00DF6">
              <w:t>hodnotím</w:t>
            </w:r>
            <w:proofErr w:type="gramEnd"/>
            <w:r w:rsidR="00F00DF6">
              <w:t xml:space="preserve"> velmi kladně o </w:t>
            </w:r>
            <w:proofErr w:type="gramStart"/>
            <w:r w:rsidR="00F00DF6">
              <w:t>doporučuji</w:t>
            </w:r>
            <w:proofErr w:type="gramEnd"/>
            <w:r w:rsidR="00F00DF6">
              <w:t xml:space="preserve"> k obhajobě.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237492" w:rsidRPr="00C50B27" w:rsidRDefault="00237492" w:rsidP="00362AB0">
            <w:pPr>
              <w:rPr>
                <w:b/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237492" w:rsidRDefault="00237492" w:rsidP="009E40CE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</w:p>
          <w:p w:rsidR="00B411DB" w:rsidRDefault="00A835D5" w:rsidP="009E40CE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  <w:r>
              <w:rPr>
                <w:sz w:val="22"/>
                <w:szCs w:val="22"/>
              </w:rPr>
              <w:t>1.</w:t>
            </w:r>
            <w:r w:rsidR="009E40CE">
              <w:rPr>
                <w:sz w:val="22"/>
                <w:szCs w:val="22"/>
              </w:rPr>
              <w:tab/>
            </w:r>
            <w:r w:rsidR="008B1B77">
              <w:rPr>
                <w:sz w:val="22"/>
                <w:szCs w:val="22"/>
              </w:rPr>
              <w:t>Pokuste se vyjádřit</w:t>
            </w:r>
            <w:r>
              <w:rPr>
                <w:sz w:val="22"/>
                <w:szCs w:val="22"/>
              </w:rPr>
              <w:t xml:space="preserve"> vztah mezi pojetím ekolo</w:t>
            </w:r>
            <w:r w:rsidR="008B1B77">
              <w:rPr>
                <w:sz w:val="22"/>
                <w:szCs w:val="22"/>
              </w:rPr>
              <w:t>gické a environmentální výchovy.</w:t>
            </w:r>
          </w:p>
          <w:p w:rsidR="00B411DB" w:rsidRPr="00C50B27" w:rsidRDefault="009E40CE" w:rsidP="00A835D5">
            <w:pPr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ab/>
            </w:r>
            <w:r w:rsidR="00A835D5">
              <w:rPr>
                <w:sz w:val="22"/>
                <w:szCs w:val="22"/>
              </w:rPr>
              <w:t>Z popisu pozorování autorka uvádí, že si žáci aktivitu “užili“</w:t>
            </w:r>
            <w:r>
              <w:rPr>
                <w:sz w:val="22"/>
                <w:szCs w:val="22"/>
              </w:rPr>
              <w:t xml:space="preserve">. Co </w:t>
            </w:r>
            <w:r w:rsidR="00A835D5">
              <w:rPr>
                <w:sz w:val="22"/>
                <w:szCs w:val="22"/>
              </w:rPr>
              <w:t>konkrétně charakterizuje tuto kategorii?</w:t>
            </w:r>
          </w:p>
          <w:p w:rsidR="00B411DB" w:rsidRPr="00C50B27" w:rsidRDefault="009E40CE" w:rsidP="009E40CE">
            <w:pPr>
              <w:ind w:left="284" w:hanging="284"/>
              <w:jc w:val="both"/>
              <w:rPr>
                <w:sz w:val="22"/>
                <w:szCs w:val="22"/>
              </w:rPr>
            </w:pPr>
            <w:r>
              <w:t>3.</w:t>
            </w:r>
            <w:r>
              <w:tab/>
              <w:t xml:space="preserve">Jakým způsobem autorka práce dosáhla </w:t>
            </w:r>
            <w:r w:rsidR="00237492">
              <w:t>validních</w:t>
            </w:r>
            <w:r>
              <w:t xml:space="preserve"> výsledků? Dodržela zásady pozorování? Jaké?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237492">
              <w:rPr>
                <w:sz w:val="22"/>
                <w:szCs w:val="22"/>
              </w:rPr>
              <w:t xml:space="preserve"> </w:t>
            </w:r>
            <w:proofErr w:type="gramStart"/>
            <w:r w:rsidR="00237492">
              <w:rPr>
                <w:sz w:val="22"/>
                <w:szCs w:val="22"/>
              </w:rPr>
              <w:t>14</w:t>
            </w:r>
            <w:r w:rsidR="00BD1487">
              <w:rPr>
                <w:sz w:val="22"/>
                <w:szCs w:val="22"/>
              </w:rPr>
              <w:t>.5.2012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BF9" w:rsidRDefault="006A7BF9">
      <w:r>
        <w:separator/>
      </w:r>
    </w:p>
  </w:endnote>
  <w:endnote w:type="continuationSeparator" w:id="0">
    <w:p w:rsidR="006A7BF9" w:rsidRDefault="006A7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BF9" w:rsidRDefault="006A7BF9">
      <w:r>
        <w:separator/>
      </w:r>
    </w:p>
  </w:footnote>
  <w:footnote w:type="continuationSeparator" w:id="0">
    <w:p w:rsidR="006A7BF9" w:rsidRDefault="006A7BF9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560617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19A"/>
    <w:rsid w:val="00066678"/>
    <w:rsid w:val="00154F27"/>
    <w:rsid w:val="00237492"/>
    <w:rsid w:val="00362AB0"/>
    <w:rsid w:val="003F5DA2"/>
    <w:rsid w:val="00461F2A"/>
    <w:rsid w:val="00512982"/>
    <w:rsid w:val="00526D47"/>
    <w:rsid w:val="0055255D"/>
    <w:rsid w:val="005C219A"/>
    <w:rsid w:val="005F2D48"/>
    <w:rsid w:val="006847E2"/>
    <w:rsid w:val="006A7BF9"/>
    <w:rsid w:val="007553A2"/>
    <w:rsid w:val="00781F43"/>
    <w:rsid w:val="008614B3"/>
    <w:rsid w:val="008B1B77"/>
    <w:rsid w:val="008D6BFA"/>
    <w:rsid w:val="00966204"/>
    <w:rsid w:val="009E40CE"/>
    <w:rsid w:val="00A00EB8"/>
    <w:rsid w:val="00A64986"/>
    <w:rsid w:val="00A835D5"/>
    <w:rsid w:val="00AA6D57"/>
    <w:rsid w:val="00B26B0D"/>
    <w:rsid w:val="00B411DB"/>
    <w:rsid w:val="00BA3203"/>
    <w:rsid w:val="00BD1487"/>
    <w:rsid w:val="00C50B27"/>
    <w:rsid w:val="00C5256A"/>
    <w:rsid w:val="00CA7D64"/>
    <w:rsid w:val="00D00DE1"/>
    <w:rsid w:val="00D05C79"/>
    <w:rsid w:val="00D41BDF"/>
    <w:rsid w:val="00DC1BF5"/>
    <w:rsid w:val="00E709EA"/>
    <w:rsid w:val="00F00DF6"/>
    <w:rsid w:val="00F1326B"/>
    <w:rsid w:val="00F76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28</TotalTime>
  <Pages>2</Pages>
  <Words>479</Words>
  <Characters>2831</Characters>
  <Application>Microsoft Office Word</Application>
  <DocSecurity>0</DocSecurity>
  <Lines>23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3304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Jakub</dc:creator>
  <cp:lastModifiedBy>jakesova</cp:lastModifiedBy>
  <cp:revision>3</cp:revision>
  <cp:lastPrinted>2012-04-25T08:21:00Z</cp:lastPrinted>
  <dcterms:created xsi:type="dcterms:W3CDTF">2012-05-11T09:54:00Z</dcterms:created>
  <dcterms:modified xsi:type="dcterms:W3CDTF">2012-05-14T12:21:00Z</dcterms:modified>
</cp:coreProperties>
</file>