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E587E" w:rsidP="00362AB0">
            <w:r>
              <w:t>Ivana URBANÍKOVÁ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AE587E" w:rsidP="00362AB0">
            <w:r>
              <w:t>ROZVOJ HYPERSTIMULAČNÍHO SYNDROMU JAKO DŮSLEDEK KONTROLOVANÉ OVARIÁLNÍ STIMULACE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  <w:r w:rsidRPr="009E5F74">
              <w:rPr>
                <w:b/>
                <w:color w:val="000000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9E5F74" w:rsidP="00D34FAC">
            <w:pPr>
              <w:jc w:val="center"/>
              <w:rPr>
                <w:color w:val="000000"/>
              </w:rPr>
            </w:pPr>
            <w:r w:rsidRPr="009E5F74"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  <w:vAlign w:val="center"/>
          </w:tcPr>
          <w:p w:rsidR="006847E2" w:rsidRPr="00B70C62" w:rsidRDefault="00B70C62" w:rsidP="00D34FAC">
            <w:pPr>
              <w:jc w:val="center"/>
            </w:pPr>
            <w:r w:rsidRPr="00B70C62">
              <w:t>B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B70C62" w:rsidRDefault="00287B65" w:rsidP="00D34FAC">
            <w:pPr>
              <w:jc w:val="center"/>
            </w:pPr>
            <w:r w:rsidRPr="00B70C6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B70C62" w:rsidRDefault="00B70C62" w:rsidP="00D34FAC">
            <w:pPr>
              <w:jc w:val="center"/>
            </w:pPr>
            <w:r w:rsidRPr="00B70C6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B70C62" w:rsidRDefault="00B70C62" w:rsidP="00D34FAC">
            <w:pPr>
              <w:jc w:val="center"/>
            </w:pPr>
            <w:r w:rsidRPr="00B70C6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264DD0" w:rsidRDefault="006847E2" w:rsidP="0018087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2C470D" w:rsidRPr="0018258A" w:rsidRDefault="002F56A8" w:rsidP="002C470D">
            <w:pPr>
              <w:jc w:val="both"/>
            </w:pPr>
            <w:r>
              <w:t xml:space="preserve">V </w:t>
            </w:r>
            <w:r w:rsidR="007D6BB6">
              <w:t>úvodních</w:t>
            </w:r>
            <w:r w:rsidR="002C470D">
              <w:t xml:space="preserve"> kapitolách teoretické části bakalářské p</w:t>
            </w:r>
            <w:r w:rsidR="00EA2A7C">
              <w:t xml:space="preserve">ráce autorka </w:t>
            </w:r>
            <w:r w:rsidR="007D6BB6">
              <w:t xml:space="preserve">uvádí klasifikaci a diagnostiku </w:t>
            </w:r>
            <w:r w:rsidR="00084FBF">
              <w:t>neplodnosti</w:t>
            </w:r>
            <w:r w:rsidR="007D6BB6">
              <w:t>, d</w:t>
            </w:r>
            <w:r w:rsidR="00264DD0">
              <w:t xml:space="preserve">alší kapitoly jsou věnovány </w:t>
            </w:r>
            <w:r w:rsidR="00084FBF">
              <w:t xml:space="preserve">popisu řízené </w:t>
            </w:r>
            <w:r w:rsidR="00B70C62">
              <w:t xml:space="preserve">ovariální </w:t>
            </w:r>
            <w:proofErr w:type="spellStart"/>
            <w:r w:rsidR="00B70C62">
              <w:t>hyperstimulac</w:t>
            </w:r>
            <w:r w:rsidR="00084FBF">
              <w:t>e</w:t>
            </w:r>
            <w:proofErr w:type="spellEnd"/>
            <w:r w:rsidR="00084FBF">
              <w:t xml:space="preserve"> a hyperstimulačního syndromu. </w:t>
            </w:r>
            <w:r w:rsidR="00264DD0">
              <w:t xml:space="preserve">Oddíly textu </w:t>
            </w:r>
            <w:r w:rsidR="002C470D">
              <w:t>jsou řazeny do logicky sestavených celků aktuálně vystihujících danou problematiku</w:t>
            </w:r>
            <w:r w:rsidR="00264DD0">
              <w:t>.</w:t>
            </w:r>
            <w:r w:rsidR="00B41134">
              <w:t xml:space="preserve"> </w:t>
            </w:r>
            <w:r w:rsidR="00264DD0">
              <w:t>V praktické části bakalářské práce si autor</w:t>
            </w:r>
            <w:r w:rsidR="00084FBF">
              <w:t xml:space="preserve">ka stanovila splnění čtyř cílů. </w:t>
            </w:r>
            <w:r w:rsidR="002C470D">
              <w:t>K získání potřebných údajů byla užita metoda anonymního dotazníku</w:t>
            </w:r>
            <w:r w:rsidR="00EA2A7C">
              <w:t xml:space="preserve"> s </w:t>
            </w:r>
            <w:r w:rsidR="00084FBF">
              <w:t>19</w:t>
            </w:r>
            <w:r w:rsidR="00EA2A7C">
              <w:t xml:space="preserve"> položkami</w:t>
            </w:r>
            <w:r w:rsidR="00037E54">
              <w:t xml:space="preserve">. Soubor </w:t>
            </w:r>
            <w:proofErr w:type="spellStart"/>
            <w:r w:rsidR="00037E54">
              <w:t>respo</w:t>
            </w:r>
            <w:r w:rsidR="00B70C62">
              <w:t>ndentek</w:t>
            </w:r>
            <w:proofErr w:type="spellEnd"/>
            <w:r w:rsidR="00B70C62">
              <w:t xml:space="preserve"> tvořily ženy ve věku 24</w:t>
            </w:r>
            <w:r w:rsidR="00037E54">
              <w:t>–43 let</w:t>
            </w:r>
            <w:r w:rsidR="00084FBF">
              <w:t>, které podstoupily ovariální stimulaci.</w:t>
            </w:r>
            <w:r>
              <w:t xml:space="preserve"> </w:t>
            </w:r>
            <w:r w:rsidR="002C470D" w:rsidRPr="0018258A">
              <w:t>Výzkum byl proveden pečlivě a zodpovědně, g</w:t>
            </w:r>
            <w:r w:rsidR="002C470D" w:rsidRPr="0018258A">
              <w:rPr>
                <w:noProof/>
              </w:rPr>
              <w:t>rafické zpracování je přehledné, výsledky jso</w:t>
            </w:r>
            <w:r w:rsidR="002C470D">
              <w:rPr>
                <w:noProof/>
              </w:rPr>
              <w:t xml:space="preserve">u </w:t>
            </w:r>
            <w:r w:rsidR="009E5F74">
              <w:rPr>
                <w:noProof/>
              </w:rPr>
              <w:t xml:space="preserve">prezentovány </w:t>
            </w:r>
            <w:r>
              <w:rPr>
                <w:noProof/>
              </w:rPr>
              <w:t xml:space="preserve">v požadovaném formátu, </w:t>
            </w:r>
            <w:r w:rsidRPr="006B44D5">
              <w:t xml:space="preserve">vyhodnocení </w:t>
            </w:r>
            <w:r>
              <w:t xml:space="preserve">výsledků šetření </w:t>
            </w:r>
            <w:r w:rsidRPr="006B44D5">
              <w:t xml:space="preserve">je </w:t>
            </w:r>
            <w:r w:rsidR="00B70C62">
              <w:t>nejednoznačně</w:t>
            </w:r>
            <w:r w:rsidR="00037E54">
              <w:t xml:space="preserve"> popsáno </w:t>
            </w:r>
            <w:r>
              <w:t xml:space="preserve">v položkách s možností více odpovědí (dotazníková položka </w:t>
            </w:r>
            <w:r w:rsidR="00037E54">
              <w:t>4, 5</w:t>
            </w:r>
            <w:r w:rsidR="00B70C62">
              <w:t>, 7, 9, 10,</w:t>
            </w:r>
            <w:r w:rsidR="00B41134">
              <w:t xml:space="preserve"> </w:t>
            </w:r>
            <w:r w:rsidR="00B70C62">
              <w:t>14,</w:t>
            </w:r>
            <w:r w:rsidR="00B41134">
              <w:t xml:space="preserve"> </w:t>
            </w:r>
            <w:r w:rsidR="00B70C62">
              <w:t>15, 18</w:t>
            </w:r>
            <w:r>
              <w:t>).</w:t>
            </w:r>
            <w:r w:rsidR="00B41134">
              <w:t xml:space="preserve"> </w:t>
            </w:r>
            <w:r w:rsidR="002C470D">
              <w:t>Výsledky výzkumného šetření jsou podrobně analyzovány v obsáhlé diskusi, v</w:t>
            </w:r>
            <w:r w:rsidR="00310A5A">
              <w:t> níž autorka práce srovnává výsledky svého šetření s podobně z</w:t>
            </w:r>
            <w:r w:rsidR="0045273A">
              <w:t>aměřenými výzkumy jiných autorů</w:t>
            </w:r>
            <w:r w:rsidR="00310A5A">
              <w:t xml:space="preserve">. V </w:t>
            </w:r>
            <w:r w:rsidR="002C470D">
              <w:t>závěru práce je provedeno zhodnocení splnění jednotlivých cílů bakalářské práce</w:t>
            </w:r>
            <w:r w:rsidR="00310A5A">
              <w:t>. V</w:t>
            </w:r>
            <w:r w:rsidR="002C470D">
              <w:t xml:space="preserve">ýstupem </w:t>
            </w:r>
            <w:r w:rsidR="00310A5A">
              <w:t xml:space="preserve">je </w:t>
            </w:r>
            <w:r w:rsidR="00985562">
              <w:t>doporučení pro praxi a graficky poutavě zpr</w:t>
            </w:r>
            <w:r w:rsidR="00B41134">
              <w:t>acovaný</w:t>
            </w:r>
            <w:r w:rsidR="00985562">
              <w:t xml:space="preserve"> edukační </w:t>
            </w:r>
            <w:r w:rsidR="00B41134">
              <w:t>leták</w:t>
            </w:r>
            <w:r w:rsidR="00985562">
              <w:t xml:space="preserve"> informující o </w:t>
            </w:r>
            <w:r w:rsidR="00B70C62">
              <w:t xml:space="preserve">ovariálním hyperstimulačním syndromu. </w:t>
            </w:r>
            <w:r w:rsidR="002C470D" w:rsidRPr="0018258A">
              <w:t>Struktura i formální úprava práce</w:t>
            </w:r>
            <w:r w:rsidR="002C470D" w:rsidRPr="0018258A">
              <w:rPr>
                <w:noProof/>
              </w:rPr>
              <w:t xml:space="preserve"> od</w:t>
            </w:r>
            <w:r w:rsidR="00D77E21">
              <w:rPr>
                <w:noProof/>
              </w:rPr>
              <w:t>povídají požadovaným standardům</w:t>
            </w:r>
            <w:r w:rsidR="00B70C62">
              <w:rPr>
                <w:noProof/>
              </w:rPr>
              <w:t>, za nevhodnou pokládám formulaci názvu práce</w:t>
            </w:r>
            <w:r w:rsidR="00D77E21">
              <w:t xml:space="preserve"> (</w:t>
            </w:r>
            <w:r w:rsidR="00B70C62">
              <w:t>preferovala bych formulaci …jako důsledku…</w:t>
            </w:r>
            <w:r w:rsidR="00D77E21">
              <w:t>).</w:t>
            </w:r>
          </w:p>
          <w:p w:rsidR="00E14783" w:rsidRDefault="002C470D" w:rsidP="00B41134">
            <w:r>
              <w:t xml:space="preserve">Bakalářská práce je zpracována v rozsahu </w:t>
            </w:r>
            <w:r w:rsidR="00985562">
              <w:t>8</w:t>
            </w:r>
            <w:r w:rsidR="00B41134">
              <w:t>2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310A5A">
              <w:t xml:space="preserve"> použité literatury je uvedeno </w:t>
            </w:r>
            <w:r w:rsidR="00B41134">
              <w:t xml:space="preserve">28 </w:t>
            </w:r>
            <w:r w:rsidRPr="0018258A">
              <w:t xml:space="preserve">odkazů na </w:t>
            </w:r>
            <w:r w:rsidR="00310A5A">
              <w:t>použité literární zdroje a 1</w:t>
            </w:r>
            <w:r w:rsidR="00B41134">
              <w:t>3</w:t>
            </w:r>
            <w:r w:rsidR="00310A5A">
              <w:t xml:space="preserve"> </w:t>
            </w:r>
            <w:r w:rsidR="009E5F74">
              <w:t xml:space="preserve">odkazů na zdroje internetové.  </w:t>
            </w:r>
            <w:r>
              <w:t xml:space="preserve">Práce obsahuje </w:t>
            </w:r>
            <w:r w:rsidR="00B41134">
              <w:t>5</w:t>
            </w:r>
            <w:r>
              <w:t xml:space="preserve"> příloh.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331518" w:rsidRDefault="00331518" w:rsidP="00331518">
            <w:r w:rsidRPr="006D20AA">
              <w:t xml:space="preserve">V čem </w:t>
            </w:r>
            <w:r>
              <w:t>spočívá přínos Vaší bakalářské práce pro skupin</w:t>
            </w:r>
            <w:r w:rsidR="00287B65">
              <w:t>u</w:t>
            </w:r>
            <w:r>
              <w:t xml:space="preserve"> </w:t>
            </w:r>
            <w:proofErr w:type="spellStart"/>
            <w:r>
              <w:t>respondentek</w:t>
            </w:r>
            <w:proofErr w:type="spellEnd"/>
            <w:r>
              <w:t xml:space="preserve"> zařazených do výzkumného šetření?</w:t>
            </w:r>
          </w:p>
          <w:p w:rsidR="009E5F74" w:rsidRDefault="00331518" w:rsidP="009E5F74">
            <w:pPr>
              <w:jc w:val="both"/>
            </w:pPr>
            <w:r>
              <w:t xml:space="preserve">Jak hodláte využít edukační </w:t>
            </w:r>
            <w:r w:rsidR="00B41134">
              <w:t>leták</w:t>
            </w:r>
            <w:r>
              <w:t>, která</w:t>
            </w:r>
            <w:r w:rsidR="009E5F74">
              <w:t xml:space="preserve"> je výstupem Vaší bakalářské práce?</w:t>
            </w:r>
          </w:p>
          <w:p w:rsidR="00180871" w:rsidRDefault="00B41134" w:rsidP="00B41134">
            <w:pPr>
              <w:jc w:val="both"/>
            </w:pPr>
            <w:r>
              <w:t xml:space="preserve">Máte v úmyslu využít výstupy bakalářské práce v pořádání workshopů nebo jiných akcí ženy rozhodnuté podstoupit některou z metod asistované reprodukce nebo zdravotnické pracovníky? 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B41134" w:rsidRDefault="00B41134" w:rsidP="00D34FAC">
            <w:pPr>
              <w:jc w:val="center"/>
              <w:rPr>
                <w:b/>
              </w:rPr>
            </w:pPr>
            <w:r w:rsidRPr="00B41134">
              <w:rPr>
                <w:b/>
              </w:rPr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7D6BB6">
            <w:r>
              <w:t>Datum:</w:t>
            </w:r>
            <w:r w:rsidR="00264213">
              <w:t xml:space="preserve"> </w:t>
            </w:r>
            <w:r w:rsidR="007D6BB6">
              <w:t>7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 xml:space="preserve">Mgr. Ludmila </w:t>
            </w:r>
            <w:proofErr w:type="spellStart"/>
            <w:r w:rsidR="00E14783">
              <w:t>Reslerová</w:t>
            </w:r>
            <w:proofErr w:type="spellEnd"/>
            <w:r w:rsidR="00E14783">
              <w:t xml:space="preserve">, </w:t>
            </w:r>
            <w:proofErr w:type="spellStart"/>
            <w:r w:rsidR="00E14783">
              <w:t>Ph.D</w:t>
            </w:r>
            <w:proofErr w:type="spellEnd"/>
            <w:r w:rsidR="00E14783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8A6" w:rsidRDefault="00AF28A6">
      <w:r>
        <w:separator/>
      </w:r>
    </w:p>
  </w:endnote>
  <w:endnote w:type="continuationSeparator" w:id="0">
    <w:p w:rsidR="00AF28A6" w:rsidRDefault="00AF2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8A6" w:rsidRDefault="00AF28A6">
      <w:r>
        <w:separator/>
      </w:r>
    </w:p>
  </w:footnote>
  <w:footnote w:type="continuationSeparator" w:id="0">
    <w:p w:rsidR="00AF28A6" w:rsidRDefault="00AF28A6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7E54"/>
    <w:rsid w:val="00065813"/>
    <w:rsid w:val="00082CBE"/>
    <w:rsid w:val="00084FBF"/>
    <w:rsid w:val="000F3D5E"/>
    <w:rsid w:val="00180871"/>
    <w:rsid w:val="001F3AF5"/>
    <w:rsid w:val="001F4991"/>
    <w:rsid w:val="00264213"/>
    <w:rsid w:val="00264DD0"/>
    <w:rsid w:val="00284BA1"/>
    <w:rsid w:val="00287B65"/>
    <w:rsid w:val="002A7C47"/>
    <w:rsid w:val="002C470D"/>
    <w:rsid w:val="002F56A8"/>
    <w:rsid w:val="00310A5A"/>
    <w:rsid w:val="00331518"/>
    <w:rsid w:val="00362AB0"/>
    <w:rsid w:val="003F5DA2"/>
    <w:rsid w:val="0045273A"/>
    <w:rsid w:val="00513734"/>
    <w:rsid w:val="00526D47"/>
    <w:rsid w:val="00575137"/>
    <w:rsid w:val="006847E2"/>
    <w:rsid w:val="006C465C"/>
    <w:rsid w:val="006E1A66"/>
    <w:rsid w:val="00770E03"/>
    <w:rsid w:val="007B2B74"/>
    <w:rsid w:val="007D0A80"/>
    <w:rsid w:val="007D6BB6"/>
    <w:rsid w:val="008B457A"/>
    <w:rsid w:val="008B60F8"/>
    <w:rsid w:val="00985562"/>
    <w:rsid w:val="009D471E"/>
    <w:rsid w:val="009E5F74"/>
    <w:rsid w:val="00A01A38"/>
    <w:rsid w:val="00A123B1"/>
    <w:rsid w:val="00A55E2A"/>
    <w:rsid w:val="00A64480"/>
    <w:rsid w:val="00AA599B"/>
    <w:rsid w:val="00AB636C"/>
    <w:rsid w:val="00AC3BE3"/>
    <w:rsid w:val="00AE587E"/>
    <w:rsid w:val="00AF28A6"/>
    <w:rsid w:val="00B10B4C"/>
    <w:rsid w:val="00B41134"/>
    <w:rsid w:val="00B70C62"/>
    <w:rsid w:val="00BA3203"/>
    <w:rsid w:val="00C256B9"/>
    <w:rsid w:val="00C35875"/>
    <w:rsid w:val="00C545F0"/>
    <w:rsid w:val="00C8148B"/>
    <w:rsid w:val="00D34FAC"/>
    <w:rsid w:val="00D77E21"/>
    <w:rsid w:val="00DC1BF5"/>
    <w:rsid w:val="00E14783"/>
    <w:rsid w:val="00E21D9C"/>
    <w:rsid w:val="00EA2A7C"/>
    <w:rsid w:val="00F0721E"/>
    <w:rsid w:val="00F46E29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422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2012-06-07T08:06:00Z</cp:lastPrinted>
  <dcterms:created xsi:type="dcterms:W3CDTF">2012-06-14T07:59:00Z</dcterms:created>
  <dcterms:modified xsi:type="dcterms:W3CDTF">2012-06-14T07:59:00Z</dcterms:modified>
</cp:coreProperties>
</file>