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 w:rsidTr="0087104A">
        <w:tc>
          <w:tcPr>
            <w:tcW w:w="9828" w:type="dxa"/>
            <w:gridSpan w:val="9"/>
          </w:tcPr>
          <w:p w:rsidR="006847E2" w:rsidRDefault="006847E2" w:rsidP="0087104A">
            <w:pPr>
              <w:jc w:val="center"/>
            </w:pPr>
            <w:r w:rsidRPr="0087104A">
              <w:rPr>
                <w:b/>
              </w:rPr>
              <w:t>POSUDEK VEDOUCÍHO BAKALÁŘSKÉ PRÁCE</w:t>
            </w:r>
          </w:p>
        </w:tc>
      </w:tr>
      <w:tr w:rsidR="006847E2" w:rsidTr="0087104A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Default="00AC02AB" w:rsidP="00440571">
            <w:r>
              <w:t xml:space="preserve"> </w:t>
            </w:r>
            <w:r w:rsidR="00440571">
              <w:t>Lucie MANCLOVÁ</w:t>
            </w:r>
          </w:p>
        </w:tc>
      </w:tr>
      <w:tr w:rsidR="006847E2" w:rsidTr="0087104A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6847E2" w:rsidRDefault="00556373" w:rsidP="00440571">
            <w:r>
              <w:t xml:space="preserve"> </w:t>
            </w:r>
            <w:r w:rsidR="00440571">
              <w:t>TĚHOTENSTVÍ A POROD SE STOMIÍ</w:t>
            </w:r>
          </w:p>
        </w:tc>
      </w:tr>
      <w:tr w:rsidR="006847E2" w:rsidTr="0087104A">
        <w:tc>
          <w:tcPr>
            <w:tcW w:w="2808" w:type="dxa"/>
          </w:tcPr>
          <w:p w:rsidR="006847E2" w:rsidRDefault="006847E2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6847E2" w:rsidRDefault="00556373" w:rsidP="00362AB0">
            <w:r>
              <w:t xml:space="preserve">Mgr. Ludmila </w:t>
            </w:r>
            <w:proofErr w:type="spellStart"/>
            <w:r>
              <w:t>Reslerová</w:t>
            </w:r>
            <w:proofErr w:type="spellEnd"/>
            <w:r>
              <w:t xml:space="preserve">, </w:t>
            </w:r>
            <w:proofErr w:type="spellStart"/>
            <w:r>
              <w:t>Ph.D</w:t>
            </w:r>
            <w:proofErr w:type="spellEnd"/>
            <w:r>
              <w:t>.</w:t>
            </w:r>
          </w:p>
        </w:tc>
      </w:tr>
      <w:tr w:rsidR="006847E2" w:rsidTr="0087104A">
        <w:tc>
          <w:tcPr>
            <w:tcW w:w="2808" w:type="dxa"/>
          </w:tcPr>
          <w:p w:rsidR="006847E2" w:rsidRDefault="006847E2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6847E2" w:rsidRDefault="00556373" w:rsidP="00362AB0">
            <w:r>
              <w:t>Porodní asistentka</w:t>
            </w:r>
          </w:p>
        </w:tc>
      </w:tr>
      <w:tr w:rsidR="006847E2" w:rsidTr="0087104A">
        <w:tc>
          <w:tcPr>
            <w:tcW w:w="2808" w:type="dxa"/>
          </w:tcPr>
          <w:p w:rsidR="006847E2" w:rsidRDefault="006847E2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6847E2" w:rsidRDefault="00556373" w:rsidP="00AC02AB">
            <w:r>
              <w:t>prezenční</w:t>
            </w:r>
          </w:p>
        </w:tc>
      </w:tr>
      <w:tr w:rsidR="006847E2" w:rsidTr="0087104A">
        <w:tc>
          <w:tcPr>
            <w:tcW w:w="2808" w:type="dxa"/>
            <w:vAlign w:val="center"/>
          </w:tcPr>
          <w:p w:rsidR="006847E2" w:rsidRPr="0087104A" w:rsidRDefault="006847E2" w:rsidP="00362AB0">
            <w:pPr>
              <w:rPr>
                <w:b/>
              </w:rPr>
            </w:pPr>
            <w:r w:rsidRPr="0087104A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87104A" w:rsidRDefault="006847E2" w:rsidP="0087104A">
            <w:pPr>
              <w:jc w:val="right"/>
              <w:rPr>
                <w:b/>
              </w:rPr>
            </w:pPr>
            <w:r w:rsidRPr="0087104A">
              <w:rPr>
                <w:b/>
              </w:rPr>
              <w:t>Stupeň hodnocení</w:t>
            </w:r>
          </w:p>
          <w:p w:rsidR="006847E2" w:rsidRDefault="006847E2" w:rsidP="0087104A">
            <w:pPr>
              <w:jc w:val="right"/>
            </w:pPr>
            <w:r w:rsidRPr="0087104A">
              <w:rPr>
                <w:b/>
              </w:rPr>
              <w:t>dle stupnice ECTS</w:t>
            </w:r>
          </w:p>
        </w:tc>
      </w:tr>
      <w:tr w:rsidR="006847E2" w:rsidTr="0087104A">
        <w:tc>
          <w:tcPr>
            <w:tcW w:w="9828" w:type="dxa"/>
            <w:gridSpan w:val="9"/>
            <w:shd w:val="clear" w:color="auto" w:fill="A6A6A6"/>
          </w:tcPr>
          <w:p w:rsidR="006847E2" w:rsidRPr="0087104A" w:rsidRDefault="006847E2" w:rsidP="00362AB0">
            <w:pPr>
              <w:rPr>
                <w:color w:val="FFFFFF"/>
              </w:rPr>
            </w:pPr>
            <w:r w:rsidRPr="0087104A">
              <w:rPr>
                <w:b/>
                <w:color w:val="FFFFFF"/>
              </w:rPr>
              <w:t>Formální stránka práce</w:t>
            </w: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</w:tcPr>
          <w:p w:rsidR="006847E2" w:rsidRDefault="006B44D5" w:rsidP="0087104A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</w:tcPr>
          <w:p w:rsidR="006847E2" w:rsidRDefault="006B44D5" w:rsidP="0087104A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847E2" w:rsidRDefault="00440571" w:rsidP="0087104A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9828" w:type="dxa"/>
            <w:gridSpan w:val="9"/>
            <w:shd w:val="clear" w:color="auto" w:fill="A6A6A6"/>
          </w:tcPr>
          <w:p w:rsidR="006847E2" w:rsidRDefault="006847E2" w:rsidP="00362AB0">
            <w:r w:rsidRPr="0087104A">
              <w:rPr>
                <w:b/>
                <w:color w:val="FFFFFF"/>
              </w:rPr>
              <w:t>Obsahová stránka práce</w:t>
            </w: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</w:tcPr>
          <w:p w:rsidR="006847E2" w:rsidRDefault="006B44D5" w:rsidP="0087104A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</w:tcPr>
          <w:p w:rsidR="006847E2" w:rsidRDefault="006B44D5" w:rsidP="0087104A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847E2" w:rsidRDefault="006B44D5" w:rsidP="0087104A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  <w:vAlign w:val="center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  <w:vAlign w:val="center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6847E2" w:rsidRDefault="006B44D5" w:rsidP="0087104A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6847E2" w:rsidRDefault="006B44D5" w:rsidP="0087104A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847E2" w:rsidRDefault="006B44D5" w:rsidP="0087104A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Spolupráce s vedoucím práce</w:t>
            </w:r>
          </w:p>
        </w:tc>
        <w:tc>
          <w:tcPr>
            <w:tcW w:w="507" w:type="dxa"/>
          </w:tcPr>
          <w:p w:rsidR="006847E2" w:rsidRDefault="006B44D5" w:rsidP="0087104A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9828" w:type="dxa"/>
            <w:gridSpan w:val="9"/>
          </w:tcPr>
          <w:p w:rsidR="006847E2" w:rsidRPr="0087104A" w:rsidRDefault="006847E2" w:rsidP="00362AB0">
            <w:pPr>
              <w:rPr>
                <w:b/>
              </w:rPr>
            </w:pPr>
            <w:r w:rsidRPr="0087104A">
              <w:rPr>
                <w:b/>
              </w:rPr>
              <w:t>Odůvodnění hodnocení práce (silné a slabé stránky práce):</w:t>
            </w:r>
          </w:p>
          <w:p w:rsidR="00440571" w:rsidRDefault="00440571" w:rsidP="00440571">
            <w:pPr>
              <w:jc w:val="both"/>
            </w:pPr>
            <w:r>
              <w:t xml:space="preserve">V teoretické části bakalářské práce jsou popsány druhy </w:t>
            </w:r>
            <w:proofErr w:type="spellStart"/>
            <w:r>
              <w:t>stomií</w:t>
            </w:r>
            <w:proofErr w:type="spellEnd"/>
            <w:r>
              <w:t xml:space="preserve"> a indikace k jejich založení, další kapitoly jsou věnovány sexualitě </w:t>
            </w:r>
            <w:proofErr w:type="spellStart"/>
            <w:r>
              <w:t>stom</w:t>
            </w:r>
            <w:r w:rsidR="00C12DAB">
              <w:t>iků</w:t>
            </w:r>
            <w:proofErr w:type="spellEnd"/>
            <w:r w:rsidR="00C12DAB">
              <w:t xml:space="preserve"> a problematice těhotenství,</w:t>
            </w:r>
            <w:r>
              <w:t xml:space="preserve"> porodu </w:t>
            </w:r>
            <w:r w:rsidR="00C12DAB">
              <w:t xml:space="preserve">a poporodního období u </w:t>
            </w:r>
            <w:r>
              <w:t xml:space="preserve">žen – </w:t>
            </w:r>
            <w:proofErr w:type="spellStart"/>
            <w:r>
              <w:t>stomiček</w:t>
            </w:r>
            <w:proofErr w:type="spellEnd"/>
            <w:r>
              <w:t>.</w:t>
            </w:r>
          </w:p>
          <w:p w:rsidR="00440571" w:rsidRDefault="00440571" w:rsidP="00440571">
            <w:pPr>
              <w:jc w:val="both"/>
            </w:pPr>
            <w:r>
              <w:t>Jednotlivé kapitoly jsou řazeny do logicky sestavených celků aktuálně vystihujících danou problematiku, na něž navazuje praktická část bakalářské práce.</w:t>
            </w:r>
          </w:p>
          <w:p w:rsidR="00440571" w:rsidRDefault="00440571" w:rsidP="00440571">
            <w:pPr>
              <w:jc w:val="both"/>
            </w:pPr>
            <w:r>
              <w:t xml:space="preserve">K získání dat pro výzkumnou část bakalářské práce byla použita kvalitativní metoda individuálního nestandardizovaného </w:t>
            </w:r>
            <w:proofErr w:type="spellStart"/>
            <w:r>
              <w:t>polostrukturovaného</w:t>
            </w:r>
            <w:proofErr w:type="spellEnd"/>
            <w:r>
              <w:t xml:space="preserve"> rozhovoru. Soubor </w:t>
            </w:r>
            <w:proofErr w:type="spellStart"/>
            <w:r>
              <w:t>respondentek</w:t>
            </w:r>
            <w:proofErr w:type="spellEnd"/>
            <w:r>
              <w:t xml:space="preserve"> je tvořen čtyřmi ženami, které mají zkušenosti s </w:t>
            </w:r>
            <w:r w:rsidR="00C12DAB">
              <w:t>mateřstvím</w:t>
            </w:r>
            <w:r>
              <w:t xml:space="preserve"> se </w:t>
            </w:r>
            <w:proofErr w:type="spellStart"/>
            <w:r>
              <w:t>stomií</w:t>
            </w:r>
            <w:proofErr w:type="spellEnd"/>
            <w:r>
              <w:t>.</w:t>
            </w:r>
          </w:p>
          <w:p w:rsidR="00440571" w:rsidRDefault="00440571" w:rsidP="00440571">
            <w:pPr>
              <w:jc w:val="both"/>
            </w:pPr>
            <w:r>
              <w:t xml:space="preserve">Cílem kvalitativního výzkumného šetření bylo zmapovat průběh těhotenství, porodu a poporodního období u žen se </w:t>
            </w:r>
            <w:proofErr w:type="spellStart"/>
            <w:r>
              <w:t>stomií</w:t>
            </w:r>
            <w:proofErr w:type="spellEnd"/>
            <w:r>
              <w:t>.</w:t>
            </w:r>
          </w:p>
          <w:p w:rsidR="00440571" w:rsidRDefault="00440571" w:rsidP="00440571">
            <w:pPr>
              <w:spacing w:before="40"/>
              <w:jc w:val="both"/>
            </w:pPr>
            <w:r>
              <w:t>Výsledky šetření jsou shrnuty v přehledných tabulkách, v nichž je provedena kategorizace získaných informací. Tabulky jsou doplněny slovním komentářem.</w:t>
            </w:r>
          </w:p>
          <w:p w:rsidR="00440571" w:rsidRDefault="00440571" w:rsidP="00440571">
            <w:pPr>
              <w:spacing w:before="40"/>
              <w:jc w:val="both"/>
            </w:pPr>
            <w:r>
              <w:t>Výsledky výzkumného šetření jsou podrobně analyzovány v obsáhlé diskusi, v závěru práce je provedeno shrnutí získaných dat a zhodnocení splnění cíle práce.</w:t>
            </w:r>
            <w:r w:rsidR="00C12DAB">
              <w:t xml:space="preserve"> Výstupem bakalářské práce je kvalitně zpracovaný edukační materiál.</w:t>
            </w:r>
          </w:p>
          <w:p w:rsidR="00FB6CB2" w:rsidRDefault="00FB6CB2" w:rsidP="00541C55">
            <w:pPr>
              <w:jc w:val="both"/>
            </w:pPr>
          </w:p>
        </w:tc>
      </w:tr>
      <w:tr w:rsidR="006847E2" w:rsidTr="0087104A">
        <w:tc>
          <w:tcPr>
            <w:tcW w:w="9828" w:type="dxa"/>
            <w:gridSpan w:val="9"/>
          </w:tcPr>
          <w:p w:rsidR="006847E2" w:rsidRPr="0087104A" w:rsidRDefault="006847E2" w:rsidP="00362AB0">
            <w:pPr>
              <w:rPr>
                <w:b/>
              </w:rPr>
            </w:pPr>
            <w:r w:rsidRPr="0087104A">
              <w:rPr>
                <w:b/>
              </w:rPr>
              <w:t>Otázky k obhajobě:</w:t>
            </w:r>
          </w:p>
          <w:p w:rsidR="00C12DAB" w:rsidRDefault="006B44D5" w:rsidP="00C12DAB">
            <w:pPr>
              <w:jc w:val="both"/>
            </w:pPr>
            <w:r>
              <w:t xml:space="preserve">Máte v úmyslu využít výstupy bakalářské práce </w:t>
            </w:r>
            <w:r w:rsidR="00541C55">
              <w:t>k</w:t>
            </w:r>
            <w:r w:rsidR="00C12DAB">
              <w:t> </w:t>
            </w:r>
            <w:r>
              <w:t>p</w:t>
            </w:r>
            <w:r w:rsidR="00C12DAB">
              <w:t>ublikování v odborném tisku?</w:t>
            </w:r>
            <w:r>
              <w:t xml:space="preserve"> </w:t>
            </w:r>
          </w:p>
          <w:p w:rsidR="00FB6CB2" w:rsidRDefault="006B44D5" w:rsidP="00C12DAB">
            <w:pPr>
              <w:jc w:val="both"/>
            </w:pPr>
            <w:r>
              <w:t xml:space="preserve">Podařilo se Vám navázat spolupráci s některou privátní porodní asistentkou, která vede kurzy psychosomatické přípravy k rodičovství a edukace v oblasti </w:t>
            </w:r>
            <w:r w:rsidR="00C12DAB">
              <w:t xml:space="preserve">péče o zdraví </w:t>
            </w:r>
            <w:r>
              <w:t>patří k základní obsahové náplni těchto kurzů? Pokud ano, v čem konkrétně tato spolupráce spočívá?</w:t>
            </w:r>
          </w:p>
          <w:p w:rsidR="00C12DAB" w:rsidRDefault="00C12DAB" w:rsidP="00C12DAB">
            <w:r>
              <w:t>V čem spatřujete největší přínos Vaší práce pro praktický výkon profese porodní asistentky?</w:t>
            </w: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 w:rsidRPr="0087104A">
              <w:rPr>
                <w:b/>
              </w:rPr>
              <w:t>Celkové hodnocení</w:t>
            </w:r>
            <w:r w:rsidRPr="0087104A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847E2" w:rsidRDefault="006B44D5" w:rsidP="0087104A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8B457A" w:rsidTr="0087104A">
        <w:tc>
          <w:tcPr>
            <w:tcW w:w="6791" w:type="dxa"/>
            <w:gridSpan w:val="3"/>
            <w:vAlign w:val="center"/>
          </w:tcPr>
          <w:p w:rsidR="008B457A" w:rsidRPr="0087104A" w:rsidRDefault="008B457A" w:rsidP="00362AB0">
            <w:pPr>
              <w:rPr>
                <w:b/>
              </w:rPr>
            </w:pPr>
            <w:r w:rsidRPr="0087104A">
              <w:rPr>
                <w:b/>
              </w:rPr>
              <w:t xml:space="preserve">Práce byla zkontrolována systémem pro odhalování plagiátů </w:t>
            </w:r>
            <w:proofErr w:type="spellStart"/>
            <w:r w:rsidRPr="0087104A">
              <w:rPr>
                <w:b/>
              </w:rPr>
              <w:t>Theses</w:t>
            </w:r>
            <w:proofErr w:type="spellEnd"/>
            <w:r w:rsidRPr="0087104A">
              <w:rPr>
                <w:b/>
              </w:rPr>
              <w:t xml:space="preserve"> s výsledkem:</w:t>
            </w:r>
            <w:r w:rsidR="006B44D5">
              <w:rPr>
                <w:b/>
              </w:rPr>
              <w:t xml:space="preserve"> 0</w:t>
            </w:r>
          </w:p>
        </w:tc>
        <w:tc>
          <w:tcPr>
            <w:tcW w:w="3037" w:type="dxa"/>
            <w:gridSpan w:val="6"/>
            <w:vAlign w:val="center"/>
          </w:tcPr>
          <w:p w:rsidR="008B457A" w:rsidRPr="0087104A" w:rsidRDefault="008B457A" w:rsidP="00231EDD">
            <w:pPr>
              <w:rPr>
                <w:b/>
              </w:rPr>
            </w:pPr>
            <w:r>
              <w:t xml:space="preserve">    </w:t>
            </w:r>
            <w:r w:rsidR="006B44D5">
              <w:t>Posouzen – není plagiát</w:t>
            </w:r>
          </w:p>
        </w:tc>
      </w:tr>
      <w:tr w:rsidR="006847E2" w:rsidTr="0087104A">
        <w:tc>
          <w:tcPr>
            <w:tcW w:w="3348" w:type="dxa"/>
            <w:gridSpan w:val="2"/>
            <w:vAlign w:val="center"/>
          </w:tcPr>
          <w:p w:rsidR="006847E2" w:rsidRDefault="006847E2" w:rsidP="00362AB0">
            <w:r>
              <w:t>Datum:</w:t>
            </w:r>
            <w:r w:rsidR="00231EDD">
              <w:t xml:space="preserve"> </w:t>
            </w:r>
            <w:r w:rsidR="006B44D5">
              <w:t>6. 6. 2012</w:t>
            </w:r>
          </w:p>
        </w:tc>
        <w:tc>
          <w:tcPr>
            <w:tcW w:w="6480" w:type="dxa"/>
            <w:gridSpan w:val="7"/>
            <w:vAlign w:val="center"/>
          </w:tcPr>
          <w:p w:rsidR="006847E2" w:rsidRDefault="006847E2" w:rsidP="00362AB0">
            <w:r>
              <w:t>Podpis:</w:t>
            </w:r>
            <w:r w:rsidR="00C05730">
              <w:t xml:space="preserve"> </w:t>
            </w:r>
            <w:r w:rsidR="006B44D5">
              <w:t xml:space="preserve">Mgr. Ludmila </w:t>
            </w:r>
            <w:proofErr w:type="spellStart"/>
            <w:r w:rsidR="006B44D5">
              <w:t>Reslerová</w:t>
            </w:r>
            <w:proofErr w:type="spellEnd"/>
            <w:r w:rsidR="006B44D5">
              <w:t xml:space="preserve">, </w:t>
            </w:r>
            <w:proofErr w:type="spellStart"/>
            <w:r w:rsidR="006B44D5">
              <w:t>Ph.D</w:t>
            </w:r>
            <w:proofErr w:type="spellEnd"/>
            <w:r w:rsidR="006B44D5">
              <w:t>.</w:t>
            </w:r>
          </w:p>
        </w:tc>
      </w:tr>
    </w:tbl>
    <w:p w:rsidR="006847E2" w:rsidRDefault="006847E2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1DCA" w:rsidRDefault="004F1DCA">
      <w:r>
        <w:separator/>
      </w:r>
    </w:p>
  </w:endnote>
  <w:endnote w:type="continuationSeparator" w:id="0">
    <w:p w:rsidR="004F1DCA" w:rsidRDefault="004F1D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1DCA" w:rsidRDefault="004F1DCA">
      <w:r>
        <w:separator/>
      </w:r>
    </w:p>
  </w:footnote>
  <w:footnote w:type="continuationSeparator" w:id="0">
    <w:p w:rsidR="004F1DCA" w:rsidRDefault="004F1DCA">
      <w:r>
        <w:continuationSeparator/>
      </w:r>
    </w:p>
  </w:footnote>
  <w:footnote w:id="1">
    <w:p w:rsidR="00E21D9C" w:rsidRDefault="00E21D9C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A66"/>
    <w:rsid w:val="00030FBE"/>
    <w:rsid w:val="00065813"/>
    <w:rsid w:val="001532AB"/>
    <w:rsid w:val="0019592A"/>
    <w:rsid w:val="00215811"/>
    <w:rsid w:val="00224849"/>
    <w:rsid w:val="00231EDD"/>
    <w:rsid w:val="00362AB0"/>
    <w:rsid w:val="0038171D"/>
    <w:rsid w:val="003A3A4F"/>
    <w:rsid w:val="003D195A"/>
    <w:rsid w:val="003F5DA2"/>
    <w:rsid w:val="00407D57"/>
    <w:rsid w:val="00440571"/>
    <w:rsid w:val="004B58DD"/>
    <w:rsid w:val="004F1DCA"/>
    <w:rsid w:val="00526D47"/>
    <w:rsid w:val="00541C55"/>
    <w:rsid w:val="00556373"/>
    <w:rsid w:val="00583CD9"/>
    <w:rsid w:val="00677EEC"/>
    <w:rsid w:val="006847E2"/>
    <w:rsid w:val="006B44D5"/>
    <w:rsid w:val="006E1A66"/>
    <w:rsid w:val="00773EAA"/>
    <w:rsid w:val="0087104A"/>
    <w:rsid w:val="008729E1"/>
    <w:rsid w:val="008B457A"/>
    <w:rsid w:val="008D1946"/>
    <w:rsid w:val="00A55E2A"/>
    <w:rsid w:val="00A878C4"/>
    <w:rsid w:val="00AA599B"/>
    <w:rsid w:val="00AC02AB"/>
    <w:rsid w:val="00AE2D9F"/>
    <w:rsid w:val="00AF6721"/>
    <w:rsid w:val="00B10B4C"/>
    <w:rsid w:val="00B11D1E"/>
    <w:rsid w:val="00B5342C"/>
    <w:rsid w:val="00BA3203"/>
    <w:rsid w:val="00C05730"/>
    <w:rsid w:val="00C12DAB"/>
    <w:rsid w:val="00CC221D"/>
    <w:rsid w:val="00DC1BF5"/>
    <w:rsid w:val="00E062C2"/>
    <w:rsid w:val="00E21D9C"/>
    <w:rsid w:val="00E45273"/>
    <w:rsid w:val="00EA627B"/>
    <w:rsid w:val="00F37AFC"/>
    <w:rsid w:val="00F72466"/>
    <w:rsid w:val="00F863FF"/>
    <w:rsid w:val="00FB6CB2"/>
    <w:rsid w:val="00FE0E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práce.dot</Template>
  <TotalTime>0</TotalTime>
  <Pages>2</Pages>
  <Words>382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cp:lastModifiedBy>klimesova</cp:lastModifiedBy>
  <cp:revision>2</cp:revision>
  <cp:lastPrinted>2012-06-06T10:23:00Z</cp:lastPrinted>
  <dcterms:created xsi:type="dcterms:W3CDTF">2012-06-14T07:46:00Z</dcterms:created>
  <dcterms:modified xsi:type="dcterms:W3CDTF">2012-06-14T07:46:00Z</dcterms:modified>
</cp:coreProperties>
</file>