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5774D2" w:rsidP="00362AB0">
            <w:r>
              <w:t>Michaela VYBÍHALOVÁ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5774D2" w:rsidP="00BA5B7E">
            <w:r>
              <w:t>VÝCHOVA K REPRODUKČNÍMU ZDRAVÍ V RODINĚ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8451C8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700B4A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700B4A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B29ED" w:rsidP="006B29ED">
            <w:pPr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6B29ED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5774D2" w:rsidRDefault="005774D2" w:rsidP="00E46FB7">
            <w:pPr>
              <w:jc w:val="both"/>
            </w:pPr>
            <w:r>
              <w:t xml:space="preserve">V </w:t>
            </w:r>
            <w:r w:rsidR="002C470D">
              <w:t>teoretické části bakalářské p</w:t>
            </w:r>
            <w:r w:rsidR="00EA2A7C">
              <w:t xml:space="preserve">ráce </w:t>
            </w:r>
            <w:r>
              <w:t xml:space="preserve">jsou popsány typy rodin a jejich funkce, </w:t>
            </w:r>
            <w:r w:rsidR="00210D76">
              <w:t>následuj</w:t>
            </w:r>
            <w:r>
              <w:t>í</w:t>
            </w:r>
            <w:r w:rsidR="00210D76">
              <w:t xml:space="preserve"> </w:t>
            </w:r>
            <w:r>
              <w:t>kapitoly věnované reprodukčnímu zdraví a výchově k reprodukčnímu zdraví v rodině.</w:t>
            </w:r>
          </w:p>
          <w:p w:rsidR="00483907" w:rsidRDefault="005774D2" w:rsidP="00E46FB7">
            <w:pPr>
              <w:jc w:val="both"/>
            </w:pPr>
            <w:r>
              <w:t>Cílem práce bylo zjistit, který z rodičů mluví s dětmi o reprodukčním zdraví a sexualitě, v jakém věku dítěte, zda jsou informace podávány stejnou měrou chlapcům i dívkám a zda jsou rozdíly v předávání informací rozdílné u prvního a dalšího dítěte.</w:t>
            </w:r>
          </w:p>
          <w:p w:rsidR="0050434F" w:rsidRDefault="002C470D" w:rsidP="00E46FB7">
            <w:pPr>
              <w:jc w:val="both"/>
            </w:pPr>
            <w:r>
              <w:t>K získání potřebných údajů byla užita metoda anonymního dotazníku</w:t>
            </w:r>
            <w:r w:rsidR="00EA2A7C">
              <w:t xml:space="preserve"> s </w:t>
            </w:r>
            <w:r w:rsidR="005774D2">
              <w:t>1</w:t>
            </w:r>
            <w:r w:rsidR="00483907">
              <w:t>7</w:t>
            </w:r>
            <w:r w:rsidR="00EA2A7C">
              <w:t xml:space="preserve"> položkami </w:t>
            </w:r>
            <w:r w:rsidR="00264DD0">
              <w:t>určeného</w:t>
            </w:r>
            <w:r w:rsidR="00374A84">
              <w:t xml:space="preserve"> rodičům žáků prvního a druhého stupně základní školy. </w:t>
            </w:r>
            <w:r w:rsidR="003318C4" w:rsidRPr="006B44D5">
              <w:t>Výzkum byl proveden zodpovědně, g</w:t>
            </w:r>
            <w:r w:rsidR="003318C4" w:rsidRPr="006B44D5">
              <w:rPr>
                <w:noProof/>
              </w:rPr>
              <w:t>rafické zpracování je přehledné</w:t>
            </w:r>
            <w:r w:rsidR="00E46FB7">
              <w:rPr>
                <w:noProof/>
              </w:rPr>
              <w:t>, doplněné slovními ko</w:t>
            </w:r>
            <w:r w:rsidR="003318C4">
              <w:rPr>
                <w:noProof/>
              </w:rPr>
              <w:t>m</w:t>
            </w:r>
            <w:r w:rsidR="00E46FB7">
              <w:rPr>
                <w:noProof/>
              </w:rPr>
              <w:t>e</w:t>
            </w:r>
            <w:r w:rsidR="003318C4">
              <w:rPr>
                <w:noProof/>
              </w:rPr>
              <w:t>ntáři.</w:t>
            </w:r>
            <w:r w:rsidR="00C874C4">
              <w:t xml:space="preserve"> </w:t>
            </w:r>
            <w:r>
              <w:t xml:space="preserve">Výsledky výzkumného šetření jsou analyzovány v  diskusi, </w:t>
            </w:r>
            <w:r w:rsidR="00374A84">
              <w:t>dále je</w:t>
            </w:r>
            <w:r w:rsidR="00374A84" w:rsidRPr="006B44D5">
              <w:t xml:space="preserve"> provedeno srovnání s výz</w:t>
            </w:r>
            <w:r w:rsidR="00374A84">
              <w:t>kumnými šetřeními jiných autorů</w:t>
            </w:r>
            <w:r w:rsidR="009904F0">
              <w:t>.</w:t>
            </w:r>
          </w:p>
          <w:p w:rsidR="002C470D" w:rsidRDefault="00310A5A" w:rsidP="00E46FB7">
            <w:pPr>
              <w:jc w:val="both"/>
            </w:pPr>
            <w:r>
              <w:t xml:space="preserve">V </w:t>
            </w:r>
            <w:r w:rsidR="002C470D">
              <w:t>závěru práce je provedeno zhodnocení splnění jednotlivých cílů bakalářské práce</w:t>
            </w:r>
            <w:r>
              <w:t>. V</w:t>
            </w:r>
            <w:r w:rsidR="002C470D">
              <w:t xml:space="preserve">ýstupem </w:t>
            </w:r>
            <w:r w:rsidR="009904F0">
              <w:t xml:space="preserve">bakalářské práce </w:t>
            </w:r>
            <w:r>
              <w:t xml:space="preserve">je </w:t>
            </w:r>
            <w:r w:rsidR="00E46FB7">
              <w:t>doporučení pro praxi a pěkně zpracovaný edukační leták.</w:t>
            </w:r>
            <w:r w:rsidR="006B29ED">
              <w:t xml:space="preserve"> </w:t>
            </w:r>
            <w:r w:rsidR="006B29ED" w:rsidRPr="0018258A">
              <w:t>Struktura i formální úprava práce, j</w:t>
            </w:r>
            <w:r w:rsidR="006B29ED">
              <w:rPr>
                <w:noProof/>
              </w:rPr>
              <w:t>azyková i stylistická úroveň</w:t>
            </w:r>
            <w:r w:rsidR="006B29ED" w:rsidRPr="0018258A">
              <w:rPr>
                <w:noProof/>
              </w:rPr>
              <w:t xml:space="preserve"> odpovídají požadovaným standardům.</w:t>
            </w:r>
          </w:p>
          <w:p w:rsidR="00E14783" w:rsidRDefault="002C470D" w:rsidP="00E46FB7">
            <w:pPr>
              <w:jc w:val="both"/>
            </w:pPr>
            <w:r>
              <w:t xml:space="preserve">Bakalářská práce je zpracována v rozsahu </w:t>
            </w:r>
            <w:r w:rsidR="00310A5A">
              <w:t>7</w:t>
            </w:r>
            <w:r w:rsidR="009904F0">
              <w:t>5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743EFA">
              <w:t xml:space="preserve"> použité literatury je uvedeno </w:t>
            </w:r>
            <w:r w:rsidR="009904F0">
              <w:t>33</w:t>
            </w:r>
            <w:r w:rsidR="00743EFA">
              <w:t xml:space="preserve"> </w:t>
            </w:r>
            <w:r w:rsidRPr="0018258A">
              <w:t xml:space="preserve">odkazů na </w:t>
            </w:r>
            <w:r w:rsidR="00310A5A">
              <w:t xml:space="preserve">použité literární zdroje a </w:t>
            </w:r>
            <w:r w:rsidR="009904F0">
              <w:t>1</w:t>
            </w:r>
            <w:r w:rsidR="00310A5A">
              <w:t xml:space="preserve"> </w:t>
            </w:r>
            <w:r w:rsidR="009E5F74">
              <w:t>odkaz</w:t>
            </w:r>
            <w:r w:rsidR="009904F0">
              <w:t xml:space="preserve"> na zdroj internetový</w:t>
            </w:r>
            <w:r w:rsidR="009E5F74">
              <w:t xml:space="preserve">.  </w:t>
            </w:r>
            <w:r>
              <w:t xml:space="preserve">Práce obsahuje </w:t>
            </w:r>
            <w:r w:rsidR="006B29ED">
              <w:t>3</w:t>
            </w:r>
            <w:r>
              <w:t xml:space="preserve"> příloh</w:t>
            </w:r>
            <w:r w:rsidR="006B29ED">
              <w:t>y</w:t>
            </w:r>
            <w:r>
              <w:t>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9E5F74" w:rsidRDefault="009E5F74" w:rsidP="009E5F74">
            <w:pPr>
              <w:jc w:val="both"/>
            </w:pPr>
            <w:r>
              <w:t>Jak hodnotíte spo</w:t>
            </w:r>
            <w:r w:rsidR="006B29ED">
              <w:t>lupráci se souborem respondentů zařazených do Vašeho výzkumného šetření</w:t>
            </w:r>
            <w:r>
              <w:t>?</w:t>
            </w:r>
          </w:p>
          <w:p w:rsidR="00180871" w:rsidRDefault="009E5F74" w:rsidP="00483907">
            <w:pPr>
              <w:jc w:val="both"/>
            </w:pPr>
            <w:r>
              <w:t>Jak hodláte využít edukační leták, který je výstupem Vaší bakalářské práce?</w:t>
            </w:r>
          </w:p>
          <w:p w:rsidR="006B29ED" w:rsidRDefault="006B29ED" w:rsidP="006B29ED">
            <w:pPr>
              <w:jc w:val="both"/>
            </w:pPr>
            <w:r>
              <w:t>Máte v úmyslu využít výstupy bakalářské práce v pořádání workshopů nebo besed pro žáky základních škol nebo jejich rodiče?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B29ED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5774D2">
            <w:r>
              <w:t>Datum:</w:t>
            </w:r>
            <w:r w:rsidR="00264213">
              <w:t xml:space="preserve"> </w:t>
            </w:r>
            <w:r w:rsidR="005774D2">
              <w:t>11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 xml:space="preserve">Mgr. Ludmila </w:t>
            </w:r>
            <w:proofErr w:type="spellStart"/>
            <w:r w:rsidR="00E14783">
              <w:t>Reslerová</w:t>
            </w:r>
            <w:proofErr w:type="spellEnd"/>
            <w:r w:rsidR="00E14783">
              <w:t xml:space="preserve">, </w:t>
            </w:r>
            <w:proofErr w:type="spellStart"/>
            <w:r w:rsidR="00E14783">
              <w:t>Ph.D</w:t>
            </w:r>
            <w:proofErr w:type="spellEnd"/>
            <w:r w:rsidR="00E14783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34F" w:rsidRDefault="00D0034F">
      <w:r>
        <w:separator/>
      </w:r>
    </w:p>
  </w:endnote>
  <w:endnote w:type="continuationSeparator" w:id="0">
    <w:p w:rsidR="00D0034F" w:rsidRDefault="00D00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34F" w:rsidRDefault="00D0034F">
      <w:r>
        <w:separator/>
      </w:r>
    </w:p>
  </w:footnote>
  <w:footnote w:type="continuationSeparator" w:id="0">
    <w:p w:rsidR="00D0034F" w:rsidRDefault="00D0034F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F3D5E"/>
    <w:rsid w:val="00180871"/>
    <w:rsid w:val="001F3AF5"/>
    <w:rsid w:val="001F4991"/>
    <w:rsid w:val="00210D76"/>
    <w:rsid w:val="00216D34"/>
    <w:rsid w:val="00220544"/>
    <w:rsid w:val="00264213"/>
    <w:rsid w:val="00264DD0"/>
    <w:rsid w:val="00284BA1"/>
    <w:rsid w:val="002C470D"/>
    <w:rsid w:val="00310A5A"/>
    <w:rsid w:val="003318C4"/>
    <w:rsid w:val="00362AB0"/>
    <w:rsid w:val="00374A84"/>
    <w:rsid w:val="003D0BEC"/>
    <w:rsid w:val="003F5DA2"/>
    <w:rsid w:val="00401129"/>
    <w:rsid w:val="00483907"/>
    <w:rsid w:val="0049642B"/>
    <w:rsid w:val="0050434F"/>
    <w:rsid w:val="00513734"/>
    <w:rsid w:val="00526D47"/>
    <w:rsid w:val="005302A2"/>
    <w:rsid w:val="00575137"/>
    <w:rsid w:val="005774D2"/>
    <w:rsid w:val="005D34ED"/>
    <w:rsid w:val="006847E2"/>
    <w:rsid w:val="006B29ED"/>
    <w:rsid w:val="006C465C"/>
    <w:rsid w:val="006E1A66"/>
    <w:rsid w:val="00700B4A"/>
    <w:rsid w:val="00743EFA"/>
    <w:rsid w:val="007466DF"/>
    <w:rsid w:val="00770E03"/>
    <w:rsid w:val="007B2B74"/>
    <w:rsid w:val="008451C8"/>
    <w:rsid w:val="00881977"/>
    <w:rsid w:val="008B457A"/>
    <w:rsid w:val="008B60F8"/>
    <w:rsid w:val="009904F0"/>
    <w:rsid w:val="009D471E"/>
    <w:rsid w:val="009E5F74"/>
    <w:rsid w:val="00A01A38"/>
    <w:rsid w:val="00A123B1"/>
    <w:rsid w:val="00A55E2A"/>
    <w:rsid w:val="00A875F3"/>
    <w:rsid w:val="00AA599B"/>
    <w:rsid w:val="00AB636C"/>
    <w:rsid w:val="00B10B4C"/>
    <w:rsid w:val="00BA3203"/>
    <w:rsid w:val="00BA5B7E"/>
    <w:rsid w:val="00C256B9"/>
    <w:rsid w:val="00C545F0"/>
    <w:rsid w:val="00C8148B"/>
    <w:rsid w:val="00C874C4"/>
    <w:rsid w:val="00D0034F"/>
    <w:rsid w:val="00D34FAC"/>
    <w:rsid w:val="00DC1BF5"/>
    <w:rsid w:val="00E14783"/>
    <w:rsid w:val="00E21D9C"/>
    <w:rsid w:val="00E46FB7"/>
    <w:rsid w:val="00EA2A7C"/>
    <w:rsid w:val="00F46E29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2012-06-11T08:37:00Z</cp:lastPrinted>
  <dcterms:created xsi:type="dcterms:W3CDTF">2012-06-14T08:03:00Z</dcterms:created>
  <dcterms:modified xsi:type="dcterms:W3CDTF">2012-06-14T08:03:00Z</dcterms:modified>
</cp:coreProperties>
</file>