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A69A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Bohuslava </w:t>
            </w:r>
            <w:proofErr w:type="spellStart"/>
            <w:r>
              <w:rPr>
                <w:sz w:val="22"/>
                <w:szCs w:val="22"/>
              </w:rPr>
              <w:t>Skrálová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A69AF" w:rsidP="00362AB0">
            <w:pPr>
              <w:rPr>
                <w:sz w:val="22"/>
                <w:szCs w:val="22"/>
              </w:rPr>
            </w:pPr>
            <w:r w:rsidRPr="003A69AF">
              <w:rPr>
                <w:sz w:val="22"/>
                <w:szCs w:val="22"/>
              </w:rPr>
              <w:t xml:space="preserve">Výchovně vzdělávací projekt zaměřený na znalosti a zvláštnosti Bzenecké </w:t>
            </w:r>
            <w:proofErr w:type="spellStart"/>
            <w:r w:rsidRPr="003A69AF">
              <w:rPr>
                <w:sz w:val="22"/>
                <w:szCs w:val="22"/>
              </w:rPr>
              <w:t>Dúbravy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A69AF" w:rsidP="00362AB0">
            <w:pPr>
              <w:rPr>
                <w:sz w:val="22"/>
                <w:szCs w:val="22"/>
              </w:rPr>
            </w:pPr>
            <w: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EA216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E223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0436E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A216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EA2169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EA216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2D6A3C">
            <w:pPr>
              <w:spacing w:after="120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21324" w:rsidRDefault="006F695C" w:rsidP="002D6A3C">
            <w:pPr>
              <w:jc w:val="both"/>
            </w:pPr>
            <w:r>
              <w:t xml:space="preserve">Pozitivem práce je především </w:t>
            </w:r>
            <w:r w:rsidR="00520EDF">
              <w:t xml:space="preserve">autorkou </w:t>
            </w:r>
            <w:r>
              <w:t>navržený projekt „Putování po Moravské Sahaře“, jenž byl realizován</w:t>
            </w:r>
            <w:r w:rsidR="002D6A3C">
              <w:t xml:space="preserve"> jako jednodenní akce</w:t>
            </w:r>
            <w:r>
              <w:t xml:space="preserve"> v 8. třídě ZŠ Lipov. </w:t>
            </w:r>
            <w:r w:rsidR="007C6E4D">
              <w:t xml:space="preserve">Během </w:t>
            </w:r>
            <w:r w:rsidR="00520EDF">
              <w:t xml:space="preserve">realizace </w:t>
            </w:r>
            <w:r w:rsidR="007C6E4D">
              <w:t xml:space="preserve">projektové výuky prezentovaly skupinky dětí informace k jednotlivým tématům </w:t>
            </w:r>
            <w:r w:rsidR="00520EDF">
              <w:t>zadaného</w:t>
            </w:r>
            <w:r w:rsidR="007C6E4D">
              <w:t xml:space="preserve"> učiva</w:t>
            </w:r>
            <w:r w:rsidR="00EA0BD3">
              <w:t xml:space="preserve">. Vhodné </w:t>
            </w:r>
            <w:r w:rsidR="002D6A3C">
              <w:t>je</w:t>
            </w:r>
            <w:r w:rsidR="00EA0BD3">
              <w:t xml:space="preserve"> </w:t>
            </w:r>
            <w:r w:rsidR="00520EDF">
              <w:t>v práci uvést</w:t>
            </w:r>
            <w:r w:rsidR="00EA0BD3">
              <w:t xml:space="preserve">, z jakých </w:t>
            </w:r>
            <w:r w:rsidR="00520EDF">
              <w:t xml:space="preserve">konkrétních </w:t>
            </w:r>
            <w:r w:rsidR="00D21324">
              <w:t xml:space="preserve">témat si děti vybíraly, z jakých informačních </w:t>
            </w:r>
            <w:r w:rsidR="00EA0BD3">
              <w:t>zdrojů</w:t>
            </w:r>
            <w:r w:rsidR="00D21324">
              <w:t xml:space="preserve"> při tvorbě prezentací</w:t>
            </w:r>
            <w:r w:rsidR="00EA0BD3">
              <w:t xml:space="preserve"> </w:t>
            </w:r>
            <w:r w:rsidR="00D21324">
              <w:t>čerpal</w:t>
            </w:r>
            <w:r w:rsidR="00520EDF">
              <w:t xml:space="preserve">y, </w:t>
            </w:r>
            <w:r w:rsidR="00D21324">
              <w:t xml:space="preserve">kolik času dětem skupinová příprava zabrala apod. (možnost zařazení </w:t>
            </w:r>
            <w:r w:rsidR="00EA0BD3">
              <w:t>do příloh</w:t>
            </w:r>
            <w:r w:rsidR="00D21324">
              <w:t>)</w:t>
            </w:r>
            <w:r w:rsidR="00EA0BD3">
              <w:t>.</w:t>
            </w:r>
            <w:bookmarkStart w:id="0" w:name="_GoBack"/>
            <w:bookmarkEnd w:id="0"/>
          </w:p>
          <w:p w:rsidR="008E4413" w:rsidRDefault="008E4413" w:rsidP="002D6A3C">
            <w:pPr>
              <w:jc w:val="both"/>
            </w:pPr>
            <w:r>
              <w:t>V práci postrádám formulaci výzkumného problému, výzkumných otázek, určení druhu výzkumu a uvedení způsobu zaručení vali</w:t>
            </w:r>
            <w:r w:rsidR="00520EDF">
              <w:t xml:space="preserve">dity a reliability dat. Jde tedy především o otázky metodologického charakteru. </w:t>
            </w:r>
            <w:r>
              <w:t xml:space="preserve">Zajímavé </w:t>
            </w:r>
            <w:r w:rsidR="00520EDF">
              <w:t xml:space="preserve">by mohlo </w:t>
            </w:r>
            <w:r w:rsidR="002D6A3C">
              <w:t xml:space="preserve">dále </w:t>
            </w:r>
            <w:r w:rsidR="00520EDF">
              <w:t>být zjištění statisticky významných rozdílů mezi</w:t>
            </w:r>
            <w:r>
              <w:t xml:space="preserve"> experimentální a kontrolní skupin</w:t>
            </w:r>
            <w:r w:rsidR="00520EDF">
              <w:t>ou</w:t>
            </w:r>
            <w:r>
              <w:t xml:space="preserve"> </w:t>
            </w:r>
            <w:r w:rsidR="00520EDF">
              <w:t xml:space="preserve">dětí s </w:t>
            </w:r>
            <w:r>
              <w:t>výukou totožné</w:t>
            </w:r>
            <w:r w:rsidR="00520EDF">
              <w:t>ho učiva lišící se projektovým způsobem výuky</w:t>
            </w:r>
            <w:r>
              <w:t>.</w:t>
            </w:r>
          </w:p>
          <w:p w:rsidR="00F1326B" w:rsidRPr="00C50B27" w:rsidRDefault="00520EDF" w:rsidP="002D6A3C">
            <w:pPr>
              <w:jc w:val="both"/>
              <w:rPr>
                <w:sz w:val="22"/>
                <w:szCs w:val="22"/>
              </w:rPr>
            </w:pPr>
            <w:r>
              <w:t xml:space="preserve">Celkově je však práce přehledně členěná, srozumitelná, četnosti jsou pečlivě vyjádřeny </w:t>
            </w:r>
            <w:r w:rsidR="002D6A3C">
              <w:t xml:space="preserve">v tabulkách a grafech a nechybí autorčina </w:t>
            </w:r>
            <w:r>
              <w:t>fotodokumentace</w:t>
            </w:r>
            <w:r w:rsidR="002D6A3C">
              <w:t xml:space="preserve"> výuky</w:t>
            </w:r>
            <w:r>
              <w:t>. J</w:t>
            </w:r>
            <w:r w:rsidR="008E4413">
              <w:t>ak po</w:t>
            </w:r>
            <w:r>
              <w:t xml:space="preserve"> stránce</w:t>
            </w:r>
            <w:r w:rsidR="008E4413">
              <w:t xml:space="preserve"> formální, tak i obsahové práce splňuje nároky na ni kladené. </w:t>
            </w:r>
            <w:proofErr w:type="gramStart"/>
            <w:r>
              <w:t>H</w:t>
            </w:r>
            <w:r w:rsidR="00F00DF6">
              <w:t>odnotím</w:t>
            </w:r>
            <w:proofErr w:type="gramEnd"/>
            <w:r w:rsidR="00F00DF6">
              <w:t xml:space="preserve"> velmi kladně o </w:t>
            </w:r>
            <w:proofErr w:type="gramStart"/>
            <w:r w:rsidR="00F00DF6">
              <w:t>doporučuji</w:t>
            </w:r>
            <w:proofErr w:type="gramEnd"/>
            <w:r w:rsidR="00F00DF6">
              <w:t xml:space="preserve">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B6E22" w:rsidRDefault="00B411DB" w:rsidP="002D6A3C">
            <w:pPr>
              <w:spacing w:after="80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A835D5" w:rsidP="009E40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9E40CE">
              <w:rPr>
                <w:sz w:val="22"/>
                <w:szCs w:val="22"/>
              </w:rPr>
              <w:tab/>
            </w:r>
            <w:r w:rsidR="004B4949">
              <w:rPr>
                <w:sz w:val="22"/>
                <w:szCs w:val="22"/>
              </w:rPr>
              <w:t>Jaké znáte postupy ověřování vlastností didaktického testu?</w:t>
            </w:r>
          </w:p>
          <w:p w:rsidR="00CB6E22" w:rsidRPr="00C50B27" w:rsidRDefault="009E40CE" w:rsidP="002D6A3C">
            <w:pPr>
              <w:spacing w:after="80"/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ab/>
            </w:r>
            <w:r w:rsidR="004B4949">
              <w:rPr>
                <w:sz w:val="22"/>
                <w:szCs w:val="22"/>
              </w:rPr>
              <w:t>Jakou úroveň osvojení poznatků dle taxonomie výukových cílů (</w:t>
            </w:r>
            <w:proofErr w:type="spellStart"/>
            <w:r w:rsidR="004B4949">
              <w:rPr>
                <w:sz w:val="22"/>
                <w:szCs w:val="22"/>
              </w:rPr>
              <w:t>Bloomova</w:t>
            </w:r>
            <w:proofErr w:type="spellEnd"/>
            <w:r w:rsidR="004B4949">
              <w:rPr>
                <w:sz w:val="22"/>
                <w:szCs w:val="22"/>
              </w:rPr>
              <w:t>, popř. jiná)</w:t>
            </w:r>
            <w:r w:rsidR="00CB6E22">
              <w:rPr>
                <w:sz w:val="22"/>
                <w:szCs w:val="22"/>
              </w:rPr>
              <w:t xml:space="preserve"> zkoušel</w:t>
            </w:r>
            <w:r w:rsidR="004B4949">
              <w:rPr>
                <w:sz w:val="22"/>
                <w:szCs w:val="22"/>
              </w:rPr>
              <w:t xml:space="preserve"> na</w:t>
            </w:r>
            <w:r w:rsidR="00CB6E22">
              <w:rPr>
                <w:sz w:val="22"/>
                <w:szCs w:val="22"/>
              </w:rPr>
              <w:t>vržený didaktický test</w:t>
            </w:r>
            <w:r w:rsidR="00472191">
              <w:rPr>
                <w:sz w:val="22"/>
                <w:szCs w:val="22"/>
              </w:rPr>
              <w:t>?</w:t>
            </w:r>
            <w:r w:rsidR="00947719">
              <w:rPr>
                <w:sz w:val="22"/>
                <w:szCs w:val="22"/>
              </w:rPr>
              <w:t xml:space="preserve"> </w:t>
            </w:r>
            <w:r w:rsidR="00CB6E22">
              <w:rPr>
                <w:sz w:val="22"/>
                <w:szCs w:val="22"/>
              </w:rPr>
              <w:t>J</w:t>
            </w:r>
            <w:r w:rsidR="002D6A3C">
              <w:rPr>
                <w:sz w:val="22"/>
                <w:szCs w:val="22"/>
              </w:rPr>
              <w:t xml:space="preserve">ak </w:t>
            </w:r>
            <w:proofErr w:type="gramStart"/>
            <w:r w:rsidR="002D6A3C">
              <w:rPr>
                <w:sz w:val="22"/>
                <w:szCs w:val="22"/>
              </w:rPr>
              <w:t>by jste test</w:t>
            </w:r>
            <w:proofErr w:type="gramEnd"/>
            <w:r w:rsidR="002D6A3C">
              <w:rPr>
                <w:sz w:val="22"/>
                <w:szCs w:val="22"/>
              </w:rPr>
              <w:t xml:space="preserve"> rozšířila </w:t>
            </w:r>
            <w:r w:rsidR="00947719">
              <w:rPr>
                <w:sz w:val="22"/>
                <w:szCs w:val="22"/>
              </w:rPr>
              <w:t>na vyšší úroveň osvojení poznatků?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47219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2D6A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B6E22">
              <w:rPr>
                <w:sz w:val="22"/>
                <w:szCs w:val="22"/>
              </w:rPr>
              <w:t xml:space="preserve"> </w:t>
            </w:r>
            <w:proofErr w:type="gramStart"/>
            <w:r w:rsidR="00CB6E22">
              <w:rPr>
                <w:sz w:val="22"/>
                <w:szCs w:val="22"/>
              </w:rPr>
              <w:t>1</w:t>
            </w:r>
            <w:r w:rsidR="002D6A3C">
              <w:rPr>
                <w:sz w:val="22"/>
                <w:szCs w:val="22"/>
              </w:rPr>
              <w:t>4</w:t>
            </w:r>
            <w:r w:rsidR="00BD1487">
              <w:rPr>
                <w:sz w:val="22"/>
                <w:szCs w:val="22"/>
              </w:rPr>
              <w:t>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 w:rsidP="00CB6E2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C94" w:rsidRDefault="00986C94">
      <w:r>
        <w:separator/>
      </w:r>
    </w:p>
  </w:endnote>
  <w:endnote w:type="continuationSeparator" w:id="0">
    <w:p w:rsidR="00986C94" w:rsidRDefault="00986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C94" w:rsidRDefault="00986C94">
      <w:r>
        <w:separator/>
      </w:r>
    </w:p>
  </w:footnote>
  <w:footnote w:type="continuationSeparator" w:id="0">
    <w:p w:rsidR="00986C94" w:rsidRDefault="00986C9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436EF"/>
    <w:rsid w:val="00066678"/>
    <w:rsid w:val="00154F27"/>
    <w:rsid w:val="002D6A3C"/>
    <w:rsid w:val="0035477D"/>
    <w:rsid w:val="00362AB0"/>
    <w:rsid w:val="003A69AF"/>
    <w:rsid w:val="003F5DA2"/>
    <w:rsid w:val="00461F2A"/>
    <w:rsid w:val="00472191"/>
    <w:rsid w:val="004B4949"/>
    <w:rsid w:val="00512982"/>
    <w:rsid w:val="00520EDF"/>
    <w:rsid w:val="00526D47"/>
    <w:rsid w:val="0055255D"/>
    <w:rsid w:val="00597AA5"/>
    <w:rsid w:val="005C219A"/>
    <w:rsid w:val="005E223E"/>
    <w:rsid w:val="005F2D48"/>
    <w:rsid w:val="006847E2"/>
    <w:rsid w:val="006F695C"/>
    <w:rsid w:val="007553A2"/>
    <w:rsid w:val="00781F43"/>
    <w:rsid w:val="007C6E4D"/>
    <w:rsid w:val="008614B3"/>
    <w:rsid w:val="008B1B77"/>
    <w:rsid w:val="008D6BFA"/>
    <w:rsid w:val="008E4413"/>
    <w:rsid w:val="00947719"/>
    <w:rsid w:val="00966204"/>
    <w:rsid w:val="00986C94"/>
    <w:rsid w:val="009E40CE"/>
    <w:rsid w:val="00A00EB8"/>
    <w:rsid w:val="00A64986"/>
    <w:rsid w:val="00A835D5"/>
    <w:rsid w:val="00AA6D57"/>
    <w:rsid w:val="00B411DB"/>
    <w:rsid w:val="00BA3203"/>
    <w:rsid w:val="00BD1487"/>
    <w:rsid w:val="00C50B27"/>
    <w:rsid w:val="00C5256A"/>
    <w:rsid w:val="00CA7D64"/>
    <w:rsid w:val="00CB6E22"/>
    <w:rsid w:val="00D00DE1"/>
    <w:rsid w:val="00D05C79"/>
    <w:rsid w:val="00D21324"/>
    <w:rsid w:val="00D41BDF"/>
    <w:rsid w:val="00DC1BF5"/>
    <w:rsid w:val="00E709EA"/>
    <w:rsid w:val="00EA0BD3"/>
    <w:rsid w:val="00EA2169"/>
    <w:rsid w:val="00F00DF6"/>
    <w:rsid w:val="00F1326B"/>
    <w:rsid w:val="00F7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rsid w:val="002D6A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D6A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rsid w:val="002D6A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D6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EA7DD-F8B8-4053-A2DF-16470A0B5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209</TotalTime>
  <Pages>2</Pages>
  <Words>391</Words>
  <Characters>2311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jakesova</cp:lastModifiedBy>
  <cp:revision>10</cp:revision>
  <cp:lastPrinted>2012-05-14T11:11:00Z</cp:lastPrinted>
  <dcterms:created xsi:type="dcterms:W3CDTF">2012-05-11T09:54:00Z</dcterms:created>
  <dcterms:modified xsi:type="dcterms:W3CDTF">2012-05-14T11:13:00Z</dcterms:modified>
</cp:coreProperties>
</file>